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63AC9D1B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739140"/>
                <wp:effectExtent l="0" t="0" r="3810" b="381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070AD" w14:textId="77777777" w:rsidR="00625D9B" w:rsidRPr="00625D9B" w:rsidRDefault="00625D9B" w:rsidP="00625D9B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25D9B">
                              <w:rPr>
                                <w:b/>
                                <w:bCs/>
                                <w:szCs w:val="28"/>
                              </w:rPr>
                              <w:t xml:space="preserve">О регистрации </w:t>
                            </w:r>
                            <w:proofErr w:type="spellStart"/>
                            <w:r w:rsidRPr="00625D9B">
                              <w:rPr>
                                <w:b/>
                                <w:bCs/>
                                <w:szCs w:val="28"/>
                              </w:rPr>
                              <w:t>Шулькина</w:t>
                            </w:r>
                            <w:proofErr w:type="spellEnd"/>
                            <w:r w:rsidRPr="00625D9B">
                              <w:rPr>
                                <w:b/>
                                <w:bCs/>
                                <w:szCs w:val="28"/>
                              </w:rPr>
                              <w:t xml:space="preserve"> Ильи Григорьевича депутатом Законодательного Собрания Пермского края пятого созыва по одномандатному избирательному</w:t>
                            </w:r>
                          </w:p>
                          <w:p w14:paraId="6BBEA4FA" w14:textId="353F8F6A" w:rsidR="00B33253" w:rsidRPr="00B33253" w:rsidRDefault="00625D9B" w:rsidP="00625D9B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25D9B">
                              <w:rPr>
                                <w:b/>
                                <w:bCs/>
                                <w:szCs w:val="28"/>
                              </w:rPr>
                              <w:t>округу № 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58.2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" filled="f" stroked="f">
                <v:textbox inset="0,0,0,0">
                  <w:txbxContent>
                    <w:p w14:paraId="799070AD" w14:textId="77777777" w:rsidR="00625D9B" w:rsidRPr="00625D9B" w:rsidRDefault="00625D9B" w:rsidP="00625D9B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25D9B">
                        <w:rPr>
                          <w:b/>
                          <w:bCs/>
                          <w:szCs w:val="28"/>
                        </w:rPr>
                        <w:t xml:space="preserve">О регистрации </w:t>
                      </w:r>
                      <w:proofErr w:type="spellStart"/>
                      <w:r w:rsidRPr="00625D9B">
                        <w:rPr>
                          <w:b/>
                          <w:bCs/>
                          <w:szCs w:val="28"/>
                        </w:rPr>
                        <w:t>Шулькина</w:t>
                      </w:r>
                      <w:proofErr w:type="spellEnd"/>
                      <w:r w:rsidRPr="00625D9B">
                        <w:rPr>
                          <w:b/>
                          <w:bCs/>
                          <w:szCs w:val="28"/>
                        </w:rPr>
                        <w:t xml:space="preserve"> Ильи Григорьевича депутатом Законодательного Собрания Пермского края пятого созыва по одномандатному избирательному</w:t>
                      </w:r>
                    </w:p>
                    <w:p w14:paraId="6BBEA4FA" w14:textId="353F8F6A" w:rsidR="00B33253" w:rsidRPr="00B33253" w:rsidRDefault="00625D9B" w:rsidP="00625D9B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25D9B">
                        <w:rPr>
                          <w:b/>
                          <w:bCs/>
                          <w:szCs w:val="28"/>
                        </w:rPr>
                        <w:t>округу № 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D532D23" w:rsidR="00975170" w:rsidRPr="00DF42F4" w:rsidRDefault="00711D8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625D9B">
                              <w:rPr>
                                <w:sz w:val="24"/>
                                <w:szCs w:val="24"/>
                                <w:lang w:val="en-US"/>
                              </w:rPr>
                              <w:t>8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625D9B">
                              <w:rPr>
                                <w:sz w:val="24"/>
                                <w:szCs w:val="24"/>
                                <w:lang w:val="en-US"/>
                              </w:rPr>
                              <w:t>9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D532D23" w:rsidR="00975170" w:rsidRPr="00DF42F4" w:rsidRDefault="00711D8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625D9B">
                        <w:rPr>
                          <w:sz w:val="24"/>
                          <w:szCs w:val="24"/>
                          <w:lang w:val="en-US"/>
                        </w:rPr>
                        <w:t>8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625D9B">
                        <w:rPr>
                          <w:sz w:val="24"/>
                          <w:szCs w:val="24"/>
                          <w:lang w:val="en-US"/>
                        </w:rPr>
                        <w:t>9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7916367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625D9B">
                              <w:rPr>
                                <w:sz w:val="24"/>
                                <w:szCs w:val="24"/>
                                <w:lang w:val="en-US"/>
                              </w:rPr>
                              <w:t>17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625D9B">
                              <w:rPr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07916367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625D9B">
                        <w:rPr>
                          <w:sz w:val="24"/>
                          <w:szCs w:val="24"/>
                          <w:lang w:val="en-US"/>
                        </w:rPr>
                        <w:t>17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625D9B">
                        <w:rPr>
                          <w:sz w:val="24"/>
                          <w:szCs w:val="24"/>
                          <w:lang w:val="en-US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451630EB" w14:textId="77777777" w:rsidR="009D5899" w:rsidRPr="005D09FE" w:rsidRDefault="009D5899" w:rsidP="009D5899">
      <w:pPr>
        <w:pStyle w:val="a3"/>
        <w:jc w:val="center"/>
        <w:rPr>
          <w:b/>
          <w:bCs/>
          <w:szCs w:val="28"/>
        </w:rPr>
      </w:pPr>
      <w:r w:rsidRPr="005D09FE">
        <w:rPr>
          <w:b/>
          <w:bCs/>
          <w:szCs w:val="28"/>
        </w:rPr>
        <w:t xml:space="preserve">О результатах выборов депутатов </w:t>
      </w:r>
    </w:p>
    <w:p w14:paraId="7F5F887A" w14:textId="77777777" w:rsidR="009D5899" w:rsidRPr="005D09FE" w:rsidRDefault="009D5899" w:rsidP="009D5899">
      <w:pPr>
        <w:pStyle w:val="a3"/>
        <w:jc w:val="center"/>
        <w:rPr>
          <w:b/>
          <w:bCs/>
          <w:szCs w:val="28"/>
        </w:rPr>
      </w:pPr>
      <w:r w:rsidRPr="005D09FE">
        <w:rPr>
          <w:b/>
          <w:bCs/>
          <w:szCs w:val="28"/>
        </w:rPr>
        <w:t xml:space="preserve">Законодательного Собрания Пермского края пятого созыва </w:t>
      </w:r>
    </w:p>
    <w:p w14:paraId="0F0399BF" w14:textId="77777777" w:rsidR="009D5899" w:rsidRPr="00B33253" w:rsidRDefault="009D5899" w:rsidP="009D5899">
      <w:pPr>
        <w:pStyle w:val="a3"/>
        <w:spacing w:line="240" w:lineRule="auto"/>
        <w:jc w:val="center"/>
        <w:rPr>
          <w:b/>
          <w:bCs/>
          <w:szCs w:val="28"/>
        </w:rPr>
      </w:pPr>
      <w:r w:rsidRPr="005D09FE">
        <w:rPr>
          <w:b/>
          <w:bCs/>
          <w:szCs w:val="28"/>
        </w:rPr>
        <w:t xml:space="preserve"> по одномандатному избирательному округу № </w:t>
      </w:r>
      <w:r>
        <w:rPr>
          <w:b/>
          <w:bCs/>
          <w:szCs w:val="28"/>
        </w:rPr>
        <w:t>18</w:t>
      </w:r>
    </w:p>
    <w:p w14:paraId="71529C37" w14:textId="77777777" w:rsidR="009D5899" w:rsidRDefault="009D5899" w:rsidP="009D5899">
      <w:pPr>
        <w:pStyle w:val="a7"/>
        <w:spacing w:line="312" w:lineRule="auto"/>
      </w:pPr>
    </w:p>
    <w:p w14:paraId="71B4D984" w14:textId="77777777" w:rsidR="009D5899" w:rsidRDefault="009D5899" w:rsidP="009D5899">
      <w:pPr>
        <w:pStyle w:val="a7"/>
        <w:spacing w:line="312" w:lineRule="auto"/>
      </w:pPr>
    </w:p>
    <w:p w14:paraId="382BDC9F" w14:textId="1CEA8F78" w:rsidR="00711D88" w:rsidRDefault="009D5899" w:rsidP="009D5899">
      <w:pPr>
        <w:pStyle w:val="a7"/>
        <w:spacing w:line="312" w:lineRule="auto"/>
      </w:pPr>
      <w:proofErr w:type="gramStart"/>
      <w:r w:rsidRPr="000C3CE6">
        <w:rPr>
          <w:szCs w:val="28"/>
        </w:rPr>
        <w:t>На  основании</w:t>
      </w:r>
      <w:proofErr w:type="gramEnd"/>
      <w:r w:rsidRPr="000C3CE6">
        <w:rPr>
          <w:szCs w:val="28"/>
        </w:rPr>
        <w:t xml:space="preserve">  решения </w:t>
      </w:r>
      <w:proofErr w:type="gramStart"/>
      <w:r w:rsidRPr="000C3CE6">
        <w:rPr>
          <w:szCs w:val="28"/>
        </w:rPr>
        <w:t>территориальной  избирательной</w:t>
      </w:r>
      <w:proofErr w:type="gramEnd"/>
      <w:r w:rsidRPr="000C3CE6">
        <w:rPr>
          <w:szCs w:val="28"/>
        </w:rPr>
        <w:t xml:space="preserve"> комиссии </w:t>
      </w:r>
      <w:r>
        <w:rPr>
          <w:szCs w:val="28"/>
        </w:rPr>
        <w:t xml:space="preserve">Лысьвенского </w:t>
      </w:r>
      <w:r>
        <w:rPr>
          <w:szCs w:val="28"/>
        </w:rPr>
        <w:t>муниципального округа</w:t>
      </w:r>
      <w:r w:rsidRPr="000C3CE6">
        <w:rPr>
          <w:szCs w:val="28"/>
        </w:rPr>
        <w:t xml:space="preserve"> от 2</w:t>
      </w:r>
      <w:r>
        <w:rPr>
          <w:szCs w:val="28"/>
        </w:rPr>
        <w:t>1</w:t>
      </w:r>
      <w:r w:rsidRPr="000C3CE6">
        <w:rPr>
          <w:szCs w:val="28"/>
        </w:rPr>
        <w:t>.09.202</w:t>
      </w:r>
      <w:r>
        <w:rPr>
          <w:szCs w:val="28"/>
        </w:rPr>
        <w:t>6</w:t>
      </w:r>
      <w:r w:rsidRPr="000C3CE6">
        <w:rPr>
          <w:szCs w:val="28"/>
        </w:rPr>
        <w:t xml:space="preserve"> №</w:t>
      </w:r>
      <w:r>
        <w:rPr>
          <w:szCs w:val="28"/>
        </w:rPr>
        <w:t xml:space="preserve"> 1</w:t>
      </w:r>
      <w:r>
        <w:rPr>
          <w:szCs w:val="28"/>
        </w:rPr>
        <w:t>1</w:t>
      </w:r>
      <w:r>
        <w:rPr>
          <w:szCs w:val="28"/>
        </w:rPr>
        <w:t>5/01-5</w:t>
      </w:r>
      <w:r>
        <w:t xml:space="preserve"> «</w:t>
      </w:r>
      <w:r>
        <w:t>О результатах выборов депутатов</w:t>
      </w:r>
      <w:r>
        <w:t xml:space="preserve"> </w:t>
      </w:r>
      <w:r>
        <w:t>Законодательного Собрания Пермского края пятого созыва</w:t>
      </w:r>
      <w:r>
        <w:t xml:space="preserve"> </w:t>
      </w:r>
      <w:r>
        <w:t>по одномандатному избирательному округу № 18</w:t>
      </w:r>
      <w:proofErr w:type="gramStart"/>
      <w:r>
        <w:t>» ,</w:t>
      </w:r>
      <w:proofErr w:type="gramEnd"/>
      <w:r>
        <w:t xml:space="preserve"> р</w:t>
      </w:r>
      <w:r w:rsidR="00625D9B" w:rsidRPr="00625D9B">
        <w:t>уководствуясь частью 4 статьи 75 Закона Пермского края от 11.05.2011 №766-ПК «О выборах депутатов Законодательного Собрания Пермского края»,</w:t>
      </w:r>
    </w:p>
    <w:p w14:paraId="488DCB08" w14:textId="7C2525E6" w:rsidR="00227FB5" w:rsidRDefault="00227FB5" w:rsidP="002C6BB1">
      <w:pPr>
        <w:pStyle w:val="a7"/>
        <w:spacing w:line="312" w:lineRule="auto"/>
        <w:jc w:val="center"/>
      </w:pPr>
      <w:proofErr w:type="gramStart"/>
      <w:r>
        <w:t>Комиссия  р</w:t>
      </w:r>
      <w:proofErr w:type="gramEnd"/>
      <w:r>
        <w:t xml:space="preserve"> е ш а е </w:t>
      </w:r>
      <w:proofErr w:type="gramStart"/>
      <w:r>
        <w:t>т :</w:t>
      </w:r>
      <w:proofErr w:type="gramEnd"/>
    </w:p>
    <w:p w14:paraId="02B2D890" w14:textId="77777777" w:rsidR="00227FB5" w:rsidRDefault="00227FB5" w:rsidP="00227FB5">
      <w:pPr>
        <w:pStyle w:val="a7"/>
        <w:spacing w:line="312" w:lineRule="auto"/>
      </w:pPr>
    </w:p>
    <w:p w14:paraId="765BC950" w14:textId="6D8EBAF1" w:rsidR="00625D9B" w:rsidRDefault="00625D9B" w:rsidP="00625D9B">
      <w:pPr>
        <w:pStyle w:val="a7"/>
        <w:spacing w:line="312" w:lineRule="auto"/>
      </w:pPr>
      <w:r>
        <w:t xml:space="preserve">1. Зарегистрировать </w:t>
      </w:r>
      <w:proofErr w:type="spellStart"/>
      <w:r>
        <w:t>Шулькина</w:t>
      </w:r>
      <w:proofErr w:type="spellEnd"/>
      <w:r>
        <w:t xml:space="preserve"> Илью Григорьевича депутатом Законодательного Собрания Пермского края пятого созыва по одномандатному избирательному округу № 18.</w:t>
      </w:r>
    </w:p>
    <w:p w14:paraId="3A46F0A8" w14:textId="77777777" w:rsidR="00625D9B" w:rsidRDefault="00625D9B" w:rsidP="00625D9B">
      <w:pPr>
        <w:pStyle w:val="a7"/>
        <w:spacing w:line="312" w:lineRule="auto"/>
      </w:pPr>
      <w:r>
        <w:t xml:space="preserve">2.  Выдать </w:t>
      </w:r>
      <w:proofErr w:type="spellStart"/>
      <w:r>
        <w:t>Шулькину</w:t>
      </w:r>
      <w:proofErr w:type="spellEnd"/>
      <w:r>
        <w:t xml:space="preserve"> Илье Григорьевичу удостоверение об избрании депутатом Законодательного Собрания Пермского края пятого созыва по одномандатному избирательному округу № 18.</w:t>
      </w:r>
    </w:p>
    <w:p w14:paraId="4E8B3AC4" w14:textId="77777777" w:rsidR="00625D9B" w:rsidRDefault="00625D9B" w:rsidP="00625D9B">
      <w:pPr>
        <w:pStyle w:val="a7"/>
        <w:spacing w:line="312" w:lineRule="auto"/>
      </w:pPr>
      <w:r>
        <w:t>3. Копию настоящего решения направить в Избирательную комиссию Пермского края.</w:t>
      </w:r>
    </w:p>
    <w:p w14:paraId="7A53C746" w14:textId="59E022CD" w:rsidR="00625D9B" w:rsidRDefault="00625D9B" w:rsidP="00625D9B">
      <w:pPr>
        <w:pStyle w:val="a7"/>
        <w:spacing w:line="312" w:lineRule="auto"/>
      </w:pPr>
      <w:r>
        <w:t>4. Разместить настоящее решение на сайте территориальной избирательной комиссии Лысьвенского муниципального округа в информационно-телекоммуникационной сети «Интернет» (http://59t020.permkrai.ru).</w:t>
      </w:r>
    </w:p>
    <w:p w14:paraId="5B7EF201" w14:textId="1592B3E5" w:rsidR="009F440F" w:rsidRDefault="00625D9B" w:rsidP="00625D9B">
      <w:pPr>
        <w:pStyle w:val="a7"/>
        <w:tabs>
          <w:tab w:val="left" w:pos="1134"/>
        </w:tabs>
        <w:spacing w:line="312" w:lineRule="auto"/>
      </w:pPr>
      <w:r>
        <w:t>5.</w:t>
      </w:r>
      <w:r>
        <w:tab/>
      </w:r>
      <w:r w:rsidR="00227FB5">
        <w:t xml:space="preserve">Возложить контроль за исполнением настоящего решения на председателя территориальной избирательной комиссии </w:t>
      </w:r>
      <w:proofErr w:type="spellStart"/>
      <w:r w:rsidR="00227FB5">
        <w:t>Штейникова</w:t>
      </w:r>
      <w:proofErr w:type="spellEnd"/>
      <w:r w:rsidR="00227FB5">
        <w:t xml:space="preserve">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sectPr w:rsidR="00227FB5" w:rsidSect="002D28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0FFDE" w14:textId="77777777" w:rsidR="003D4625" w:rsidRDefault="003D4625">
      <w:r>
        <w:separator/>
      </w:r>
    </w:p>
  </w:endnote>
  <w:endnote w:type="continuationSeparator" w:id="0">
    <w:p w14:paraId="3DA9C4FB" w14:textId="77777777" w:rsidR="003D4625" w:rsidRDefault="003D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DE16" w14:textId="77777777" w:rsidR="003D4625" w:rsidRDefault="003D4625">
      <w:r>
        <w:separator/>
      </w:r>
    </w:p>
  </w:footnote>
  <w:footnote w:type="continuationSeparator" w:id="0">
    <w:p w14:paraId="48D43893" w14:textId="77777777" w:rsidR="003D4625" w:rsidRDefault="003D4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B1F0B"/>
    <w:rsid w:val="000D0D54"/>
    <w:rsid w:val="000F1485"/>
    <w:rsid w:val="000F1C71"/>
    <w:rsid w:val="000F4887"/>
    <w:rsid w:val="00115836"/>
    <w:rsid w:val="001243E3"/>
    <w:rsid w:val="00137969"/>
    <w:rsid w:val="00165517"/>
    <w:rsid w:val="001757B8"/>
    <w:rsid w:val="00181E95"/>
    <w:rsid w:val="001853C4"/>
    <w:rsid w:val="00191482"/>
    <w:rsid w:val="001929A8"/>
    <w:rsid w:val="001A00FC"/>
    <w:rsid w:val="001A36DA"/>
    <w:rsid w:val="001B15BE"/>
    <w:rsid w:val="001B206D"/>
    <w:rsid w:val="001C007D"/>
    <w:rsid w:val="001C1318"/>
    <w:rsid w:val="001D1DD3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282F"/>
    <w:rsid w:val="002D4959"/>
    <w:rsid w:val="002E2BDC"/>
    <w:rsid w:val="003012C6"/>
    <w:rsid w:val="00303229"/>
    <w:rsid w:val="00303589"/>
    <w:rsid w:val="00331EFD"/>
    <w:rsid w:val="00343159"/>
    <w:rsid w:val="0035524A"/>
    <w:rsid w:val="00357CAF"/>
    <w:rsid w:val="00365DAC"/>
    <w:rsid w:val="00371D99"/>
    <w:rsid w:val="00383862"/>
    <w:rsid w:val="00385F5E"/>
    <w:rsid w:val="003B5AAA"/>
    <w:rsid w:val="003C306A"/>
    <w:rsid w:val="003C51F7"/>
    <w:rsid w:val="003D4625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A6849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36887"/>
    <w:rsid w:val="00551323"/>
    <w:rsid w:val="005522B1"/>
    <w:rsid w:val="00553882"/>
    <w:rsid w:val="00556797"/>
    <w:rsid w:val="00572911"/>
    <w:rsid w:val="0059017D"/>
    <w:rsid w:val="00592B00"/>
    <w:rsid w:val="00596662"/>
    <w:rsid w:val="005A62A6"/>
    <w:rsid w:val="005D6CB6"/>
    <w:rsid w:val="00600F16"/>
    <w:rsid w:val="0061139D"/>
    <w:rsid w:val="00625D9B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6AB6"/>
    <w:rsid w:val="007662AC"/>
    <w:rsid w:val="00772DA0"/>
    <w:rsid w:val="00783CD5"/>
    <w:rsid w:val="007A5234"/>
    <w:rsid w:val="007C52A7"/>
    <w:rsid w:val="007D4F7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D09EB"/>
    <w:rsid w:val="008F37B9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D5899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4C8F"/>
    <w:rsid w:val="00BC66B0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62749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979E2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2</cp:revision>
  <cp:lastPrinted>2026-09-28T08:54:00Z</cp:lastPrinted>
  <dcterms:created xsi:type="dcterms:W3CDTF">2026-09-29T05:31:00Z</dcterms:created>
  <dcterms:modified xsi:type="dcterms:W3CDTF">2026-09-29T05:31:00Z</dcterms:modified>
</cp:coreProperties>
</file>