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6888B105">
                <wp:simplePos x="0" y="0"/>
                <wp:positionH relativeFrom="margin">
                  <wp:align>left</wp:align>
                </wp:positionH>
                <wp:positionV relativeFrom="page">
                  <wp:posOffset>2166897</wp:posOffset>
                </wp:positionV>
                <wp:extent cx="5939790" cy="9906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4E3587" w14:textId="77777777" w:rsidR="004A7A0C" w:rsidRPr="004A7A0C" w:rsidRDefault="004A7A0C" w:rsidP="004A7A0C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4A7A0C">
                              <w:rPr>
                                <w:b/>
                                <w:szCs w:val="22"/>
                              </w:rPr>
                              <w:t xml:space="preserve">Об установлении итогов голосования выборов депутатов </w:t>
                            </w:r>
                          </w:p>
                          <w:p w14:paraId="1D6867F1" w14:textId="77777777" w:rsidR="004A7A0C" w:rsidRPr="004A7A0C" w:rsidRDefault="004A7A0C" w:rsidP="004A7A0C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4A7A0C">
                              <w:rPr>
                                <w:b/>
                                <w:szCs w:val="22"/>
                              </w:rPr>
                              <w:t>Законодательного Собрания Пермского края пятого созыва по единому краевому избирательному округу на территории</w:t>
                            </w:r>
                          </w:p>
                          <w:p w14:paraId="6BBEA4FA" w14:textId="41965F97" w:rsidR="00B33253" w:rsidRPr="00B33253" w:rsidRDefault="004A7A0C" w:rsidP="004A7A0C">
                            <w:pPr>
                              <w:suppressAutoHyphens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4A7A0C">
                              <w:rPr>
                                <w:b/>
                                <w:szCs w:val="22"/>
                              </w:rPr>
                              <w:t xml:space="preserve">одномандатного избирательного округа </w:t>
                            </w:r>
                            <w:r w:rsidR="005D09FE" w:rsidRPr="005D09FE">
                              <w:rPr>
                                <w:b/>
                                <w:bCs/>
                                <w:szCs w:val="28"/>
                              </w:rPr>
                              <w:t xml:space="preserve">№ </w:t>
                            </w:r>
                            <w:r w:rsidR="005D09FE">
                              <w:rPr>
                                <w:b/>
                                <w:bCs/>
                                <w:szCs w:val="28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170.6pt;width:467.7pt;height:78pt;z-index: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" filled="f" stroked="f">
                <v:textbox inset="0,0,0,0">
                  <w:txbxContent>
                    <w:p w14:paraId="524E3587" w14:textId="77777777" w:rsidR="004A7A0C" w:rsidRPr="004A7A0C" w:rsidRDefault="004A7A0C" w:rsidP="004A7A0C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 w:rsidRPr="004A7A0C">
                        <w:rPr>
                          <w:b/>
                          <w:szCs w:val="22"/>
                        </w:rPr>
                        <w:t xml:space="preserve">Об установлении итогов голосования выборов депутатов </w:t>
                      </w:r>
                    </w:p>
                    <w:p w14:paraId="1D6867F1" w14:textId="77777777" w:rsidR="004A7A0C" w:rsidRPr="004A7A0C" w:rsidRDefault="004A7A0C" w:rsidP="004A7A0C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 w:rsidRPr="004A7A0C">
                        <w:rPr>
                          <w:b/>
                          <w:szCs w:val="22"/>
                        </w:rPr>
                        <w:t>Законодательного Собрания Пермского края пятого созыва по единому краевому избирательному округу на территории</w:t>
                      </w:r>
                    </w:p>
                    <w:p w14:paraId="6BBEA4FA" w14:textId="41965F97" w:rsidR="00B33253" w:rsidRPr="00B33253" w:rsidRDefault="004A7A0C" w:rsidP="004A7A0C">
                      <w:pPr>
                        <w:suppressAutoHyphens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4A7A0C">
                        <w:rPr>
                          <w:b/>
                          <w:szCs w:val="22"/>
                        </w:rPr>
                        <w:t xml:space="preserve">одномандатного избирательного округа </w:t>
                      </w:r>
                      <w:r w:rsidR="005D09FE" w:rsidRPr="005D09FE">
                        <w:rPr>
                          <w:b/>
                          <w:bCs/>
                          <w:szCs w:val="28"/>
                        </w:rPr>
                        <w:t xml:space="preserve">№ </w:t>
                      </w:r>
                      <w:r w:rsidR="005D09FE">
                        <w:rPr>
                          <w:b/>
                          <w:bCs/>
                          <w:szCs w:val="28"/>
                        </w:rPr>
                        <w:t>18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71BEA34D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AFA7495" w:rsidR="00975170" w:rsidRPr="00DF42F4" w:rsidRDefault="005D09FE" w:rsidP="009B1DA0">
                            <w:pPr>
                              <w:pStyle w:val="a4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9B1DA0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9B1DA0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7AFA7495" w:rsidR="00975170" w:rsidRPr="00DF42F4" w:rsidRDefault="005D09FE" w:rsidP="009B1DA0">
                      <w:pPr>
                        <w:pStyle w:val="a4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9B1DA0">
                        <w:rPr>
                          <w:sz w:val="24"/>
                          <w:szCs w:val="24"/>
                        </w:rPr>
                        <w:t>1</w:t>
                      </w:r>
                      <w:r w:rsidR="0059017D">
                        <w:rPr>
                          <w:sz w:val="24"/>
                          <w:szCs w:val="24"/>
                        </w:rPr>
                        <w:t>.0</w:t>
                      </w:r>
                      <w:r w:rsidR="009B1DA0">
                        <w:rPr>
                          <w:sz w:val="24"/>
                          <w:szCs w:val="24"/>
                        </w:rPr>
                        <w:t>9</w:t>
                      </w:r>
                      <w:r w:rsidR="0059017D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68E5B65" w:rsidR="00E75F24" w:rsidRPr="00DF42F4" w:rsidRDefault="00312F7F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5F1BCF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5D09FE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4A7A0C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168E5B65" w:rsidR="00E75F24" w:rsidRPr="00DF42F4" w:rsidRDefault="00312F7F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5F1BCF">
                        <w:rPr>
                          <w:sz w:val="24"/>
                          <w:szCs w:val="24"/>
                        </w:rPr>
                        <w:t>1</w:t>
                      </w:r>
                      <w:r w:rsidR="005D09FE">
                        <w:rPr>
                          <w:sz w:val="24"/>
                          <w:szCs w:val="24"/>
                        </w:rPr>
                        <w:t>5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/0</w:t>
                      </w:r>
                      <w:r w:rsidR="004A7A0C">
                        <w:rPr>
                          <w:sz w:val="24"/>
                          <w:szCs w:val="24"/>
                        </w:rPr>
                        <w:t>2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B2FF29A" w14:textId="77777777" w:rsidR="004A7A0C" w:rsidRDefault="004A7A0C" w:rsidP="005D09FE">
      <w:pPr>
        <w:pStyle w:val="a7"/>
        <w:spacing w:line="264" w:lineRule="auto"/>
      </w:pPr>
    </w:p>
    <w:p w14:paraId="2ACBE306" w14:textId="77777777" w:rsidR="004A7A0C" w:rsidRDefault="004A7A0C" w:rsidP="005D09FE">
      <w:pPr>
        <w:pStyle w:val="a7"/>
        <w:spacing w:line="264" w:lineRule="auto"/>
      </w:pPr>
    </w:p>
    <w:p w14:paraId="33FA90B5" w14:textId="3D721038" w:rsidR="004A7A0C" w:rsidRPr="004A7A0C" w:rsidRDefault="004A7A0C" w:rsidP="004A7A0C">
      <w:pPr>
        <w:suppressAutoHyphens/>
        <w:spacing w:line="288" w:lineRule="auto"/>
        <w:ind w:firstLine="709"/>
        <w:jc w:val="both"/>
      </w:pPr>
      <w:r w:rsidRPr="004A7A0C">
        <w:rPr>
          <w:szCs w:val="28"/>
        </w:rPr>
        <w:t xml:space="preserve">На основании протоколов № 2 территориальных избирательных комиссий </w:t>
      </w:r>
      <w:r>
        <w:rPr>
          <w:szCs w:val="28"/>
        </w:rPr>
        <w:t>Лысьвенского муниципального округа</w:t>
      </w:r>
      <w:r w:rsidRPr="004A7A0C">
        <w:rPr>
          <w:szCs w:val="28"/>
        </w:rPr>
        <w:t xml:space="preserve"> об итогах голосования, руководствуясь статьей 69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7EB6E339" w14:textId="77777777" w:rsidR="004A7A0C" w:rsidRDefault="004A7A0C" w:rsidP="004A7A0C">
      <w:pPr>
        <w:suppressAutoHyphens/>
        <w:spacing w:line="288" w:lineRule="auto"/>
        <w:jc w:val="center"/>
      </w:pPr>
    </w:p>
    <w:p w14:paraId="2E8E3F7B" w14:textId="5BE5172C" w:rsidR="004A7A0C" w:rsidRDefault="004A7A0C" w:rsidP="004A7A0C">
      <w:pPr>
        <w:suppressAutoHyphens/>
        <w:spacing w:line="288" w:lineRule="auto"/>
        <w:jc w:val="center"/>
      </w:pPr>
      <w:proofErr w:type="gramStart"/>
      <w:r w:rsidRPr="004A7A0C">
        <w:t xml:space="preserve">Комиссия  </w:t>
      </w:r>
      <w:r w:rsidRPr="004A7A0C">
        <w:rPr>
          <w:spacing w:val="100"/>
        </w:rPr>
        <w:t>решае</w:t>
      </w:r>
      <w:r w:rsidRPr="004A7A0C">
        <w:t>т</w:t>
      </w:r>
      <w:proofErr w:type="gramEnd"/>
      <w:r w:rsidRPr="004A7A0C">
        <w:t>:</w:t>
      </w:r>
    </w:p>
    <w:p w14:paraId="053DD2EE" w14:textId="77777777" w:rsidR="004A7A0C" w:rsidRPr="004A7A0C" w:rsidRDefault="004A7A0C" w:rsidP="004A7A0C">
      <w:pPr>
        <w:suppressAutoHyphens/>
        <w:spacing w:line="288" w:lineRule="auto"/>
        <w:jc w:val="center"/>
      </w:pPr>
    </w:p>
    <w:p w14:paraId="22260F5A" w14:textId="58E053FA" w:rsidR="004A7A0C" w:rsidRPr="004A7A0C" w:rsidRDefault="004A7A0C" w:rsidP="004A7A0C">
      <w:pPr>
        <w:numPr>
          <w:ilvl w:val="0"/>
          <w:numId w:val="1"/>
        </w:numPr>
        <w:suppressAutoHyphens/>
        <w:spacing w:line="288" w:lineRule="auto"/>
        <w:ind w:left="0" w:firstLine="851"/>
        <w:jc w:val="both"/>
      </w:pPr>
      <w:r w:rsidRPr="004A7A0C">
        <w:t xml:space="preserve">Утвердить протокол № 2 об итогах голосования по единому краевому избирательному округу на территории одномандатного избирательного округа </w:t>
      </w:r>
      <w:r w:rsidR="005F1AA5">
        <w:t>№ 18</w:t>
      </w:r>
      <w:r w:rsidRPr="004A7A0C">
        <w:t xml:space="preserve"> на выборах депутатов Законодательного Собрания Пермского края пятого созыва.</w:t>
      </w:r>
    </w:p>
    <w:p w14:paraId="2927B5FB" w14:textId="77777777" w:rsidR="004A7A0C" w:rsidRPr="004A7A0C" w:rsidRDefault="004A7A0C" w:rsidP="004A7A0C">
      <w:pPr>
        <w:numPr>
          <w:ilvl w:val="0"/>
          <w:numId w:val="1"/>
        </w:numPr>
        <w:suppressAutoHyphens/>
        <w:spacing w:line="288" w:lineRule="auto"/>
        <w:ind w:left="0" w:firstLine="851"/>
        <w:jc w:val="both"/>
      </w:pPr>
      <w:r w:rsidRPr="004A7A0C">
        <w:t>Направить настоящее решение в Избирательную комиссию Пермского края.</w:t>
      </w:r>
    </w:p>
    <w:p w14:paraId="737D2031" w14:textId="69096317" w:rsidR="004A7A0C" w:rsidRPr="004A7A0C" w:rsidRDefault="004A7A0C" w:rsidP="004A7A0C">
      <w:pPr>
        <w:numPr>
          <w:ilvl w:val="0"/>
          <w:numId w:val="1"/>
        </w:numPr>
        <w:suppressAutoHyphens/>
        <w:spacing w:line="288" w:lineRule="auto"/>
        <w:ind w:left="0" w:firstLine="851"/>
        <w:jc w:val="both"/>
      </w:pPr>
      <w:r w:rsidRPr="004A7A0C">
        <w:t xml:space="preserve">Разместить настоящее решение на официальном сайте территориальной избирательной комиссии </w:t>
      </w:r>
      <w:r w:rsidR="005F1AA5">
        <w:t>Лысьвенского муниципального округа</w:t>
      </w:r>
      <w:r w:rsidRPr="004A7A0C">
        <w:t xml:space="preserve"> в информационно-телекоммуникационной сети «Интернет».</w:t>
      </w:r>
    </w:p>
    <w:p w14:paraId="0EF7ACD7" w14:textId="77777777" w:rsidR="005D09FE" w:rsidRDefault="005D09FE" w:rsidP="004A7A0C">
      <w:pPr>
        <w:pStyle w:val="a7"/>
        <w:spacing w:line="288" w:lineRule="auto"/>
        <w:ind w:firstLine="851"/>
      </w:pPr>
      <w:r>
        <w:t>5.</w:t>
      </w:r>
      <w:r>
        <w:tab/>
        <w:t xml:space="preserve">Возложить контроль за исполнением настоящего решения на председателя территориальной избирательной комиссии </w:t>
      </w:r>
      <w:r>
        <w:t>Лысьвенского муниципального</w:t>
      </w:r>
      <w:r>
        <w:t xml:space="preserve"> округа </w:t>
      </w:r>
      <w:proofErr w:type="spellStart"/>
      <w:r>
        <w:t>Штейникова</w:t>
      </w:r>
      <w:proofErr w:type="spellEnd"/>
      <w:r>
        <w:t xml:space="preserve"> А.П</w:t>
      </w:r>
      <w:r>
        <w:t>.</w:t>
      </w:r>
    </w:p>
    <w:p w14:paraId="2D52B5B5" w14:textId="4EAE6555" w:rsidR="00751328" w:rsidRPr="00751328" w:rsidRDefault="00751328" w:rsidP="004A7A0C">
      <w:pPr>
        <w:pStyle w:val="a7"/>
        <w:spacing w:line="288" w:lineRule="auto"/>
        <w:ind w:firstLine="851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08484D" w14:paraId="6A5EB3F3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CE89570" w14:textId="77777777" w:rsidR="0008484D" w:rsidRPr="00FD0E8F" w:rsidRDefault="0008484D" w:rsidP="005D09FE">
            <w:pPr>
              <w:pStyle w:val="a7"/>
              <w:spacing w:line="264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1B9A795" w14:textId="7E6DA65B" w:rsidR="0008484D" w:rsidRDefault="0059017D" w:rsidP="005D09FE">
            <w:pPr>
              <w:pStyle w:val="a7"/>
              <w:spacing w:line="264" w:lineRule="auto"/>
              <w:ind w:firstLine="0"/>
              <w:jc w:val="right"/>
            </w:pPr>
            <w:r w:rsidRPr="0059017D">
              <w:t xml:space="preserve">А.П. </w:t>
            </w:r>
            <w:proofErr w:type="spellStart"/>
            <w:r w:rsidRPr="0059017D">
              <w:t>Штейников</w:t>
            </w:r>
            <w:proofErr w:type="spellEnd"/>
          </w:p>
        </w:tc>
      </w:tr>
      <w:tr w:rsidR="0008484D" w14:paraId="1AAE7448" w14:textId="77777777" w:rsidTr="0052332E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E2A73A7" w14:textId="77777777" w:rsidR="0008484D" w:rsidRDefault="0008484D" w:rsidP="005D09FE">
            <w:pPr>
              <w:pStyle w:val="a7"/>
              <w:spacing w:line="264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DA3A99B" w14:textId="77777777" w:rsidR="0008484D" w:rsidRDefault="0008484D" w:rsidP="005D09FE">
            <w:pPr>
              <w:pStyle w:val="a7"/>
              <w:spacing w:line="264" w:lineRule="auto"/>
              <w:ind w:firstLine="0"/>
              <w:jc w:val="right"/>
            </w:pPr>
          </w:p>
        </w:tc>
      </w:tr>
      <w:tr w:rsidR="0008484D" w14:paraId="762CEC29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1AFA0E2" w14:textId="77777777" w:rsidR="0008484D" w:rsidRDefault="0008484D" w:rsidP="005D09FE">
            <w:pPr>
              <w:pStyle w:val="a7"/>
              <w:spacing w:line="264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9BBD6D1" w14:textId="292861DF" w:rsidR="0008484D" w:rsidRDefault="0059017D" w:rsidP="005D09FE">
            <w:pPr>
              <w:pStyle w:val="a7"/>
              <w:spacing w:line="264" w:lineRule="auto"/>
              <w:ind w:firstLine="0"/>
              <w:jc w:val="right"/>
            </w:pPr>
            <w:r w:rsidRPr="0059017D">
              <w:t xml:space="preserve">В.В. Наугольных                                                                     </w:t>
            </w:r>
          </w:p>
        </w:tc>
      </w:tr>
    </w:tbl>
    <w:p w14:paraId="4DF9F376" w14:textId="3B9ADA6F" w:rsidR="00525A05" w:rsidRDefault="00525A05" w:rsidP="005D09FE">
      <w:pPr>
        <w:pStyle w:val="a7"/>
        <w:spacing w:line="264" w:lineRule="auto"/>
        <w:ind w:firstLine="0"/>
        <w:rPr>
          <w:sz w:val="20"/>
        </w:rPr>
      </w:pPr>
    </w:p>
    <w:p w14:paraId="68342DD6" w14:textId="77777777" w:rsidR="0059017D" w:rsidRPr="0059017D" w:rsidRDefault="0059017D" w:rsidP="005D09FE">
      <w:pPr>
        <w:spacing w:line="264" w:lineRule="auto"/>
      </w:pPr>
    </w:p>
    <w:tbl>
      <w:tblPr>
        <w:tblW w:w="10009" w:type="dxa"/>
        <w:tblLook w:val="01E0" w:firstRow="1" w:lastRow="1" w:firstColumn="1" w:lastColumn="1" w:noHBand="0" w:noVBand="0"/>
      </w:tblPr>
      <w:tblGrid>
        <w:gridCol w:w="7283"/>
        <w:gridCol w:w="2726"/>
      </w:tblGrid>
      <w:tr w:rsidR="0059017D" w:rsidRPr="00891150" w14:paraId="5AB79EED" w14:textId="77777777" w:rsidTr="00D87392">
        <w:trPr>
          <w:trHeight w:val="329"/>
        </w:trPr>
        <w:tc>
          <w:tcPr>
            <w:tcW w:w="7283" w:type="dxa"/>
          </w:tcPr>
          <w:p w14:paraId="1C763B8E" w14:textId="77777777" w:rsidR="00E553E8" w:rsidRDefault="00E553E8" w:rsidP="00D87392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  <w:p w14:paraId="2AB90637" w14:textId="77777777" w:rsidR="00E553E8" w:rsidRDefault="00E553E8" w:rsidP="00D87392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  <w:p w14:paraId="31DC5BFF" w14:textId="77777777" w:rsidR="00E553E8" w:rsidRDefault="00E553E8" w:rsidP="00D87392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  <w:p w14:paraId="4A5E2714" w14:textId="77777777" w:rsidR="00E553E8" w:rsidRDefault="00E553E8" w:rsidP="00D87392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  <w:p w14:paraId="4BDCB92B" w14:textId="77777777" w:rsidR="00E553E8" w:rsidRDefault="00E553E8" w:rsidP="00D87392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  <w:p w14:paraId="58F44E3F" w14:textId="77777777" w:rsidR="00E553E8" w:rsidRDefault="00E553E8" w:rsidP="00D87392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  <w:p w14:paraId="2ACCB86A" w14:textId="77777777" w:rsidR="00E553E8" w:rsidRDefault="00E553E8" w:rsidP="00D87392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  <w:p w14:paraId="3B5DD62A" w14:textId="77777777" w:rsidR="00E553E8" w:rsidRDefault="00E553E8" w:rsidP="00D87392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  <w:p w14:paraId="5639873C" w14:textId="77777777" w:rsidR="00E553E8" w:rsidRDefault="00E553E8" w:rsidP="00D87392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  <w:p w14:paraId="180A73E7" w14:textId="77777777" w:rsidR="00E553E8" w:rsidRDefault="00E553E8" w:rsidP="00D87392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  <w:p w14:paraId="7BB62E5E" w14:textId="7D25F54D" w:rsidR="00E553E8" w:rsidRPr="00891150" w:rsidRDefault="00E553E8" w:rsidP="00D87392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726" w:type="dxa"/>
          </w:tcPr>
          <w:p w14:paraId="6CDC4E60" w14:textId="77777777" w:rsidR="0059017D" w:rsidRPr="00891150" w:rsidRDefault="0059017D" w:rsidP="0059017D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</w:tc>
      </w:tr>
      <w:tr w:rsidR="0059017D" w:rsidRPr="00891150" w14:paraId="7D5AF601" w14:textId="77777777" w:rsidTr="00D87392">
        <w:trPr>
          <w:trHeight w:val="329"/>
        </w:trPr>
        <w:tc>
          <w:tcPr>
            <w:tcW w:w="7283" w:type="dxa"/>
          </w:tcPr>
          <w:p w14:paraId="5158D339" w14:textId="77777777" w:rsidR="0059017D" w:rsidRPr="00891150" w:rsidRDefault="0059017D" w:rsidP="00D87392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726" w:type="dxa"/>
          </w:tcPr>
          <w:p w14:paraId="57AC057A" w14:textId="77777777" w:rsidR="0059017D" w:rsidRPr="00891150" w:rsidRDefault="0059017D" w:rsidP="00D87392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</w:tc>
      </w:tr>
      <w:tr w:rsidR="0059017D" w14:paraId="2B0AEB1C" w14:textId="77777777" w:rsidTr="00D87392">
        <w:trPr>
          <w:trHeight w:val="489"/>
        </w:trPr>
        <w:tc>
          <w:tcPr>
            <w:tcW w:w="7283" w:type="dxa"/>
          </w:tcPr>
          <w:p w14:paraId="259C78A7" w14:textId="344083FC" w:rsidR="0059017D" w:rsidRDefault="0059017D" w:rsidP="00E553E8">
            <w:pPr>
              <w:tabs>
                <w:tab w:val="left" w:pos="5760"/>
                <w:tab w:val="left" w:pos="6120"/>
                <w:tab w:val="left" w:pos="6300"/>
              </w:tabs>
              <w:jc w:val="center"/>
            </w:pPr>
          </w:p>
        </w:tc>
        <w:tc>
          <w:tcPr>
            <w:tcW w:w="2726" w:type="dxa"/>
          </w:tcPr>
          <w:p w14:paraId="7ECD74E8" w14:textId="79B2680C" w:rsidR="0059017D" w:rsidRDefault="0059017D" w:rsidP="00D87392"/>
        </w:tc>
      </w:tr>
    </w:tbl>
    <w:p w14:paraId="430B9DF7" w14:textId="58A4EE4C" w:rsidR="0059017D" w:rsidRPr="0059017D" w:rsidRDefault="0059017D" w:rsidP="0059017D">
      <w:pPr>
        <w:tabs>
          <w:tab w:val="left" w:pos="2590"/>
        </w:tabs>
      </w:pPr>
    </w:p>
    <w:sectPr w:rsidR="0059017D" w:rsidRPr="0059017D" w:rsidSect="005F1A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8A43A" w14:textId="77777777" w:rsidR="009B41E6" w:rsidRDefault="009B41E6">
      <w:r>
        <w:separator/>
      </w:r>
    </w:p>
  </w:endnote>
  <w:endnote w:type="continuationSeparator" w:id="0">
    <w:p w14:paraId="444442FD" w14:textId="77777777" w:rsidR="009B41E6" w:rsidRDefault="009B4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3B8AB" w14:textId="77777777" w:rsidR="009B41E6" w:rsidRDefault="009B41E6">
      <w:r>
        <w:separator/>
      </w:r>
    </w:p>
  </w:footnote>
  <w:footnote w:type="continuationSeparator" w:id="0">
    <w:p w14:paraId="238A0862" w14:textId="77777777" w:rsidR="009B41E6" w:rsidRDefault="009B4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3F3EB930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 w:rsidR="005F1AA5">
      <w:fldChar w:fldCharType="separate"/>
    </w:r>
    <w:r w:rsidR="005F1AA5">
      <w:rPr>
        <w:noProof/>
      </w:rPr>
      <w:t>1</w: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361D293" w14:textId="6B018E56"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757B8" w:rsidRPr="001757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ЛЫСЬВЕНСКОГО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0D9BD76" w:rsidR="00A337B6" w:rsidRPr="00CA5A0E" w:rsidRDefault="00417459" w:rsidP="00783C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17459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53741186" w:rsidR="00811B95" w:rsidRPr="00201E8F" w:rsidRDefault="001757B8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>г. Лысьва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59017D">
      <w:trPr>
        <w:trHeight w:hRule="exact" w:val="710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010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8484D"/>
    <w:rsid w:val="00085DCE"/>
    <w:rsid w:val="000A1506"/>
    <w:rsid w:val="000C4E09"/>
    <w:rsid w:val="000D0D54"/>
    <w:rsid w:val="000F1485"/>
    <w:rsid w:val="000F30F5"/>
    <w:rsid w:val="000F4887"/>
    <w:rsid w:val="00115836"/>
    <w:rsid w:val="001243E3"/>
    <w:rsid w:val="00137969"/>
    <w:rsid w:val="00167CE8"/>
    <w:rsid w:val="001757B8"/>
    <w:rsid w:val="00191482"/>
    <w:rsid w:val="001A00FC"/>
    <w:rsid w:val="001A36DA"/>
    <w:rsid w:val="001B15BE"/>
    <w:rsid w:val="001B206D"/>
    <w:rsid w:val="001B624E"/>
    <w:rsid w:val="001C1318"/>
    <w:rsid w:val="001D1DD3"/>
    <w:rsid w:val="00201E8F"/>
    <w:rsid w:val="00205244"/>
    <w:rsid w:val="00246098"/>
    <w:rsid w:val="00257A42"/>
    <w:rsid w:val="00264F65"/>
    <w:rsid w:val="002851A0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12F7F"/>
    <w:rsid w:val="00331EFD"/>
    <w:rsid w:val="00343159"/>
    <w:rsid w:val="00354EDE"/>
    <w:rsid w:val="00357A5A"/>
    <w:rsid w:val="00357CAF"/>
    <w:rsid w:val="00365DAC"/>
    <w:rsid w:val="00371D99"/>
    <w:rsid w:val="00383862"/>
    <w:rsid w:val="00385F5E"/>
    <w:rsid w:val="003B5AAA"/>
    <w:rsid w:val="003C306A"/>
    <w:rsid w:val="003C47EE"/>
    <w:rsid w:val="003C51F7"/>
    <w:rsid w:val="003E7736"/>
    <w:rsid w:val="0040368B"/>
    <w:rsid w:val="00404A04"/>
    <w:rsid w:val="00412B26"/>
    <w:rsid w:val="00417459"/>
    <w:rsid w:val="0042123A"/>
    <w:rsid w:val="00447D5C"/>
    <w:rsid w:val="004601E0"/>
    <w:rsid w:val="00461A95"/>
    <w:rsid w:val="00462428"/>
    <w:rsid w:val="00463F98"/>
    <w:rsid w:val="00473838"/>
    <w:rsid w:val="00474EF2"/>
    <w:rsid w:val="00475499"/>
    <w:rsid w:val="004A1B98"/>
    <w:rsid w:val="004A7A0C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9017D"/>
    <w:rsid w:val="00592B00"/>
    <w:rsid w:val="00596662"/>
    <w:rsid w:val="005A62A6"/>
    <w:rsid w:val="005D09FE"/>
    <w:rsid w:val="005F1AA5"/>
    <w:rsid w:val="005F1BCF"/>
    <w:rsid w:val="00600F16"/>
    <w:rsid w:val="006304A1"/>
    <w:rsid w:val="006541FD"/>
    <w:rsid w:val="006566AB"/>
    <w:rsid w:val="006914D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212AE"/>
    <w:rsid w:val="00726DB7"/>
    <w:rsid w:val="00741EB1"/>
    <w:rsid w:val="00751328"/>
    <w:rsid w:val="00756AB6"/>
    <w:rsid w:val="00772DA0"/>
    <w:rsid w:val="00783CD5"/>
    <w:rsid w:val="007A0360"/>
    <w:rsid w:val="007B6302"/>
    <w:rsid w:val="007C52A7"/>
    <w:rsid w:val="007E4EC0"/>
    <w:rsid w:val="00811B95"/>
    <w:rsid w:val="00813760"/>
    <w:rsid w:val="0081478D"/>
    <w:rsid w:val="008338E7"/>
    <w:rsid w:val="00867F8C"/>
    <w:rsid w:val="00873008"/>
    <w:rsid w:val="00874CED"/>
    <w:rsid w:val="008858AC"/>
    <w:rsid w:val="008907E9"/>
    <w:rsid w:val="008A4039"/>
    <w:rsid w:val="008B3EAD"/>
    <w:rsid w:val="008B44FB"/>
    <w:rsid w:val="008B5678"/>
    <w:rsid w:val="008C35AF"/>
    <w:rsid w:val="008F37B9"/>
    <w:rsid w:val="00902D5C"/>
    <w:rsid w:val="00904F35"/>
    <w:rsid w:val="00905991"/>
    <w:rsid w:val="009213EB"/>
    <w:rsid w:val="0092526C"/>
    <w:rsid w:val="0093411B"/>
    <w:rsid w:val="009608E8"/>
    <w:rsid w:val="00975170"/>
    <w:rsid w:val="009B1DA0"/>
    <w:rsid w:val="009B41E6"/>
    <w:rsid w:val="009E2B6B"/>
    <w:rsid w:val="009E352B"/>
    <w:rsid w:val="009E37C7"/>
    <w:rsid w:val="00A03C48"/>
    <w:rsid w:val="00A04990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A6FCD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17CFD"/>
    <w:rsid w:val="00C20323"/>
    <w:rsid w:val="00C33007"/>
    <w:rsid w:val="00C359CC"/>
    <w:rsid w:val="00C46980"/>
    <w:rsid w:val="00C477FF"/>
    <w:rsid w:val="00C60B0F"/>
    <w:rsid w:val="00C71A5A"/>
    <w:rsid w:val="00C71CA5"/>
    <w:rsid w:val="00C81119"/>
    <w:rsid w:val="00C87DD5"/>
    <w:rsid w:val="00C9299B"/>
    <w:rsid w:val="00C96763"/>
    <w:rsid w:val="00CA5A0E"/>
    <w:rsid w:val="00CA6101"/>
    <w:rsid w:val="00CB10B7"/>
    <w:rsid w:val="00CC1434"/>
    <w:rsid w:val="00CC2A88"/>
    <w:rsid w:val="00CC2B8D"/>
    <w:rsid w:val="00CC46BF"/>
    <w:rsid w:val="00CC4879"/>
    <w:rsid w:val="00CE796E"/>
    <w:rsid w:val="00CF1EBC"/>
    <w:rsid w:val="00D05B3A"/>
    <w:rsid w:val="00D07A22"/>
    <w:rsid w:val="00D245D3"/>
    <w:rsid w:val="00D277F2"/>
    <w:rsid w:val="00D50D5D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15EB"/>
    <w:rsid w:val="00E04155"/>
    <w:rsid w:val="00E0592E"/>
    <w:rsid w:val="00E10E03"/>
    <w:rsid w:val="00E11D12"/>
    <w:rsid w:val="00E2366A"/>
    <w:rsid w:val="00E531F5"/>
    <w:rsid w:val="00E553E8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D4F71"/>
    <w:rsid w:val="00EF312D"/>
    <w:rsid w:val="00F23E87"/>
    <w:rsid w:val="00F307CF"/>
    <w:rsid w:val="00F30BDA"/>
    <w:rsid w:val="00F56E73"/>
    <w:rsid w:val="00F70748"/>
    <w:rsid w:val="00F827D8"/>
    <w:rsid w:val="00FA7F0B"/>
    <w:rsid w:val="00FD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A6DCF-F5BC-4A9C-9AED-73289A1B5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TIC</cp:lastModifiedBy>
  <cp:revision>4</cp:revision>
  <cp:lastPrinted>2026-09-21T03:21:00Z</cp:lastPrinted>
  <dcterms:created xsi:type="dcterms:W3CDTF">2026-09-21T03:18:00Z</dcterms:created>
  <dcterms:modified xsi:type="dcterms:W3CDTF">2026-09-21T03:21:00Z</dcterms:modified>
</cp:coreProperties>
</file>