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75F92D">
                <wp:simplePos x="0" y="0"/>
                <wp:positionH relativeFrom="margin">
                  <wp:align>right</wp:align>
                </wp:positionH>
                <wp:positionV relativeFrom="page">
                  <wp:posOffset>2166897</wp:posOffset>
                </wp:positionV>
                <wp:extent cx="5939790" cy="1232115"/>
                <wp:effectExtent l="0" t="0" r="3810" b="635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3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39F5318" w:rsidR="00B33253" w:rsidRPr="00B33253" w:rsidRDefault="00711D88" w:rsidP="00711D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>О регистрации кандидата в депутаты Законодательного Собрания Пермского края пятого созыва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8B2C57" w:rsidRPr="008B2C57">
                              <w:rPr>
                                <w:b/>
                                <w:bCs/>
                                <w:szCs w:val="28"/>
                              </w:rPr>
                              <w:t>Кобелева А</w:t>
                            </w:r>
                            <w:r w:rsidR="008B2C57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B2C57" w:rsidRPr="008B2C57">
                              <w:rPr>
                                <w:b/>
                                <w:bCs/>
                                <w:szCs w:val="28"/>
                              </w:rPr>
                              <w:t>Г</w:t>
                            </w:r>
                            <w:r w:rsidR="00E979E2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>выдвинутого избирательным объединением «</w:t>
                            </w:r>
                            <w:r w:rsidR="008B2C57" w:rsidRPr="008B2C57">
                              <w:rPr>
                                <w:b/>
                                <w:bCs/>
                                <w:szCs w:val="28"/>
                              </w:rPr>
                              <w:t>Региональное отделение Социалистической политической партии СПРАВЕДЛИВАЯ РОССИЯ в Пермском крае</w:t>
                            </w: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 xml:space="preserve">» по одномандатному избирательному округу №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6pt;width:467.7pt;height:97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" filled="f" stroked="f">
                <v:textbox inset="0,0,0,0">
                  <w:txbxContent>
                    <w:p w14:paraId="6BBEA4FA" w14:textId="339F5318" w:rsidR="00B33253" w:rsidRPr="00B33253" w:rsidRDefault="00711D88" w:rsidP="00711D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711D88">
                        <w:rPr>
                          <w:b/>
                          <w:bCs/>
                          <w:szCs w:val="28"/>
                        </w:rPr>
                        <w:t>О регистрации кандидата в депутаты Законодательного Собрания Пермского края пятого созыва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8B2C57" w:rsidRPr="008B2C57">
                        <w:rPr>
                          <w:b/>
                          <w:bCs/>
                          <w:szCs w:val="28"/>
                        </w:rPr>
                        <w:t>Кобелева А</w:t>
                      </w:r>
                      <w:r w:rsidR="008B2C57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B2C57" w:rsidRPr="008B2C57">
                        <w:rPr>
                          <w:b/>
                          <w:bCs/>
                          <w:szCs w:val="28"/>
                        </w:rPr>
                        <w:t>Г</w:t>
                      </w:r>
                      <w:r w:rsidR="00E979E2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711D88">
                        <w:rPr>
                          <w:b/>
                          <w:bCs/>
                          <w:szCs w:val="28"/>
                        </w:rPr>
                        <w:t>,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11D88">
                        <w:rPr>
                          <w:b/>
                          <w:bCs/>
                          <w:szCs w:val="28"/>
                        </w:rPr>
                        <w:t>выдвинутого избирательным объединением «</w:t>
                      </w:r>
                      <w:r w:rsidR="008B2C57" w:rsidRPr="008B2C57">
                        <w:rPr>
                          <w:b/>
                          <w:bCs/>
                          <w:szCs w:val="28"/>
                        </w:rPr>
                        <w:t>Региональное отделение Социалистической политической партии СПРАВЕДЛИВАЯ РОССИЯ в Пермском крае</w:t>
                      </w:r>
                      <w:r w:rsidRPr="00711D88">
                        <w:rPr>
                          <w:b/>
                          <w:bCs/>
                          <w:szCs w:val="28"/>
                        </w:rPr>
                        <w:t xml:space="preserve">» по одномандатному избирательному округу № </w:t>
                      </w: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37209A1" w:rsidR="00975170" w:rsidRPr="00DF42F4" w:rsidRDefault="008B2C57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237209A1" w:rsidR="00975170" w:rsidRPr="00DF42F4" w:rsidRDefault="008B2C57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</w:t>
                      </w:r>
                      <w:r w:rsidR="0059017D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59017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CCD397D" w:rsidR="00E75F24" w:rsidRPr="00DF42F4" w:rsidRDefault="00494DF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8B2C57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227FB5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2CCD397D" w:rsidR="00E75F24" w:rsidRPr="00DF42F4" w:rsidRDefault="00494DF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8B2C57">
                        <w:rPr>
                          <w:sz w:val="24"/>
                          <w:szCs w:val="24"/>
                        </w:rPr>
                        <w:t>7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/0</w:t>
                      </w:r>
                      <w:r w:rsidR="00227FB5">
                        <w:rPr>
                          <w:sz w:val="24"/>
                          <w:szCs w:val="24"/>
                        </w:rPr>
                        <w:t>1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F612569" w14:textId="77777777" w:rsidR="00B21DDE" w:rsidRDefault="00B21DDE" w:rsidP="00596662">
      <w:pPr>
        <w:pStyle w:val="a7"/>
        <w:spacing w:line="360" w:lineRule="auto"/>
        <w:ind w:firstLine="851"/>
      </w:pPr>
    </w:p>
    <w:p w14:paraId="6F4B62AD" w14:textId="77777777" w:rsidR="00711D88" w:rsidRDefault="00711D88" w:rsidP="00227FB5">
      <w:pPr>
        <w:pStyle w:val="a7"/>
        <w:spacing w:line="312" w:lineRule="auto"/>
      </w:pPr>
    </w:p>
    <w:p w14:paraId="17061672" w14:textId="77777777" w:rsidR="00711D88" w:rsidRDefault="00711D88" w:rsidP="00227FB5">
      <w:pPr>
        <w:pStyle w:val="a7"/>
        <w:spacing w:line="312" w:lineRule="auto"/>
      </w:pPr>
    </w:p>
    <w:p w14:paraId="284BB9D7" w14:textId="534113BD" w:rsidR="00711D88" w:rsidRDefault="00711D88" w:rsidP="00711D88">
      <w:pPr>
        <w:pStyle w:val="a7"/>
        <w:spacing w:line="312" w:lineRule="auto"/>
      </w:pPr>
      <w:r>
        <w:t xml:space="preserve">Проверив соблюдение требований Закона Пермского края от 11 мая 2011 года № 766-ПК «О выборах депутатов Законодательного Собрания Пермского края» при представлении кандидатом в депутаты Законодательного Собрания Пермского края пятого созыва </w:t>
      </w:r>
      <w:r w:rsidR="008B2C57" w:rsidRPr="008B2C57">
        <w:t>Кобелев</w:t>
      </w:r>
      <w:r w:rsidR="008B2C57">
        <w:t>ым</w:t>
      </w:r>
      <w:r w:rsidR="008B2C57" w:rsidRPr="008B2C57">
        <w:t xml:space="preserve"> Андре</w:t>
      </w:r>
      <w:r w:rsidR="008B2C57">
        <w:t>ем</w:t>
      </w:r>
      <w:r w:rsidR="008B2C57" w:rsidRPr="008B2C57">
        <w:t xml:space="preserve"> Геннадьевич</w:t>
      </w:r>
      <w:r w:rsidR="008B2C57">
        <w:t>ем</w:t>
      </w:r>
      <w:r>
        <w:t>, выдвинутым избирательным объединением «</w:t>
      </w:r>
      <w:r w:rsidR="008B2C57" w:rsidRPr="008B2C57">
        <w:t>Региональное отделение Социалистической политической партии  СПРАВЕДЛИВАЯ РОССИЯ в Пермском крае</w:t>
      </w:r>
      <w:r>
        <w:t>» по одномандатному избирательному округу № 18,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382BDC9F" w14:textId="77777777" w:rsidR="00711D88" w:rsidRDefault="00711D88" w:rsidP="00711D88">
      <w:pPr>
        <w:pStyle w:val="a7"/>
        <w:spacing w:line="312" w:lineRule="auto"/>
      </w:pPr>
    </w:p>
    <w:p w14:paraId="488DCB08" w14:textId="7C2525E6" w:rsidR="00227FB5" w:rsidRDefault="00227FB5" w:rsidP="002C6BB1">
      <w:pPr>
        <w:pStyle w:val="a7"/>
        <w:spacing w:line="312" w:lineRule="auto"/>
        <w:jc w:val="center"/>
      </w:pPr>
      <w:proofErr w:type="gramStart"/>
      <w:r>
        <w:t>Комиссия  р</w:t>
      </w:r>
      <w:proofErr w:type="gramEnd"/>
      <w:r>
        <w:t xml:space="preserve"> е ш а е </w:t>
      </w:r>
      <w:proofErr w:type="gramStart"/>
      <w:r>
        <w:t>т :</w:t>
      </w:r>
      <w:proofErr w:type="gramEnd"/>
    </w:p>
    <w:p w14:paraId="02B2D890" w14:textId="77777777" w:rsidR="00227FB5" w:rsidRDefault="00227FB5" w:rsidP="00227FB5">
      <w:pPr>
        <w:pStyle w:val="a7"/>
        <w:spacing w:line="312" w:lineRule="auto"/>
      </w:pPr>
    </w:p>
    <w:p w14:paraId="328088C8" w14:textId="09A4EBD2" w:rsidR="002C6BB1" w:rsidRDefault="00227FB5" w:rsidP="002C6BB1">
      <w:pPr>
        <w:pStyle w:val="a7"/>
        <w:spacing w:line="312" w:lineRule="auto"/>
      </w:pPr>
      <w:r>
        <w:t xml:space="preserve">1. </w:t>
      </w:r>
      <w:r w:rsidR="002C6BB1">
        <w:t xml:space="preserve">Зарегистрировать кандидата в депутаты Законодательного Собрания Пермского края пятого созыва </w:t>
      </w:r>
      <w:r w:rsidR="008B2C57" w:rsidRPr="008B2C57">
        <w:t>Кобелева Андрея Геннадьевича</w:t>
      </w:r>
      <w:r w:rsidR="002C6BB1">
        <w:t>, выдвинутого избирательным объединением «</w:t>
      </w:r>
      <w:r w:rsidR="008B2C57" w:rsidRPr="008B2C57">
        <w:t xml:space="preserve">Региональное отделение Социалистической политической </w:t>
      </w:r>
      <w:r w:rsidR="00756914" w:rsidRPr="008B2C57">
        <w:t>партии СПРАВЕДЛИВАЯ</w:t>
      </w:r>
      <w:r w:rsidR="008B2C57" w:rsidRPr="008B2C57">
        <w:t xml:space="preserve"> РОССИЯ в Пермском крае</w:t>
      </w:r>
      <w:r w:rsidR="002C6BB1">
        <w:t xml:space="preserve">» по одномандатному избирательному округу № </w:t>
      </w:r>
      <w:r w:rsidR="007D4F77">
        <w:t>18</w:t>
      </w:r>
      <w:r w:rsidR="002C6BB1">
        <w:t xml:space="preserve">. </w:t>
      </w:r>
    </w:p>
    <w:p w14:paraId="080C3F5F" w14:textId="5E2877B6" w:rsidR="002C6BB1" w:rsidRDefault="002C6BB1" w:rsidP="002C6BB1">
      <w:pPr>
        <w:pStyle w:val="a7"/>
        <w:spacing w:line="312" w:lineRule="auto"/>
      </w:pPr>
      <w:r>
        <w:lastRenderedPageBreak/>
        <w:t xml:space="preserve">Дата и время регистрации: </w:t>
      </w:r>
      <w:r w:rsidR="008B2C57">
        <w:t>05</w:t>
      </w:r>
      <w:r>
        <w:t xml:space="preserve"> </w:t>
      </w:r>
      <w:r w:rsidR="008B2C57">
        <w:t>августа</w:t>
      </w:r>
      <w:r>
        <w:t xml:space="preserve"> 2026 года в </w:t>
      </w:r>
      <w:r w:rsidR="007D4F77">
        <w:t>1</w:t>
      </w:r>
      <w:r w:rsidR="008B2C57">
        <w:t>7</w:t>
      </w:r>
      <w:r>
        <w:t xml:space="preserve"> часов </w:t>
      </w:r>
      <w:r w:rsidR="008B2C57">
        <w:t>20</w:t>
      </w:r>
      <w:r>
        <w:t xml:space="preserve"> минут.</w:t>
      </w:r>
    </w:p>
    <w:p w14:paraId="3CCBB8B0" w14:textId="11411282" w:rsidR="002C6BB1" w:rsidRDefault="002C6BB1" w:rsidP="002C6BB1">
      <w:pPr>
        <w:pStyle w:val="a7"/>
        <w:spacing w:line="312" w:lineRule="auto"/>
      </w:pPr>
      <w:r>
        <w:t>2.</w:t>
      </w:r>
      <w:r>
        <w:tab/>
        <w:t xml:space="preserve">Выдать зарегистрированному кандидату в депутаты Законодательного Собрания Пермского края пятого созыва по одномандатному избирательному округу № </w:t>
      </w:r>
      <w:r w:rsidR="007D4F77">
        <w:t xml:space="preserve">18 </w:t>
      </w:r>
      <w:r w:rsidR="008B2C57" w:rsidRPr="008B2C57">
        <w:t>Кобелев</w:t>
      </w:r>
      <w:r w:rsidR="008B2C57">
        <w:t>у</w:t>
      </w:r>
      <w:r w:rsidR="008B2C57" w:rsidRPr="008B2C57">
        <w:t xml:space="preserve"> Андре</w:t>
      </w:r>
      <w:r w:rsidR="008B2C57">
        <w:t>ю</w:t>
      </w:r>
      <w:r w:rsidR="008B2C57" w:rsidRPr="008B2C57">
        <w:t xml:space="preserve"> Геннадьевич</w:t>
      </w:r>
      <w:r w:rsidR="008B2C57">
        <w:t>у</w:t>
      </w:r>
      <w:r w:rsidR="001853C4" w:rsidRPr="001853C4">
        <w:t xml:space="preserve"> </w:t>
      </w:r>
      <w:r>
        <w:t>удостоверение о регистрации установленного образца.</w:t>
      </w:r>
    </w:p>
    <w:p w14:paraId="5C2C4425" w14:textId="35D40F28" w:rsidR="00227FB5" w:rsidRDefault="002C6BB1" w:rsidP="002C6BB1">
      <w:pPr>
        <w:pStyle w:val="a7"/>
        <w:spacing w:line="312" w:lineRule="auto"/>
      </w:pPr>
      <w:r>
        <w:t>3</w:t>
      </w:r>
      <w:r w:rsidR="00227FB5">
        <w:t>. Разместить настоящее решение на официальном сайте территориальной избирательной комиссии Лысьвенского муниципального округа в информационно-телекоммуникационной сети «Интернет».</w:t>
      </w:r>
    </w:p>
    <w:p w14:paraId="5B7EF201" w14:textId="3D9F6F53" w:rsidR="009F440F" w:rsidRDefault="002C6BB1" w:rsidP="00227FB5">
      <w:pPr>
        <w:pStyle w:val="a7"/>
        <w:spacing w:line="312" w:lineRule="auto"/>
      </w:pPr>
      <w:r>
        <w:t>4</w:t>
      </w:r>
      <w:r w:rsidR="00227FB5">
        <w:t xml:space="preserve">. Возложить контроль за исполнением настоящего решения на председателя территориальной избирательной комиссии </w:t>
      </w:r>
      <w:proofErr w:type="spellStart"/>
      <w:r w:rsidR="00227FB5">
        <w:t>Штейникова</w:t>
      </w:r>
      <w:proofErr w:type="spellEnd"/>
      <w:r w:rsidR="00227FB5">
        <w:t xml:space="preserve"> А.П.</w:t>
      </w:r>
    </w:p>
    <w:p w14:paraId="0683C88D" w14:textId="77777777" w:rsidR="00227FB5" w:rsidRDefault="00227FB5" w:rsidP="00227FB5">
      <w:pPr>
        <w:pStyle w:val="a7"/>
        <w:spacing w:line="312" w:lineRule="auto"/>
      </w:pPr>
    </w:p>
    <w:p w14:paraId="633B6784" w14:textId="77777777" w:rsidR="009F440F" w:rsidRPr="00751328" w:rsidRDefault="009F440F" w:rsidP="009F440F">
      <w:pPr>
        <w:pStyle w:val="a7"/>
        <w:spacing w:line="312" w:lineRule="auto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8484D" w14:paraId="6A5EB3F3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CE89570" w14:textId="77777777" w:rsidR="0008484D" w:rsidRPr="00FD0E8F" w:rsidRDefault="0008484D" w:rsidP="009F440F">
            <w:pPr>
              <w:pStyle w:val="a7"/>
              <w:spacing w:line="312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B9A795" w14:textId="7E6DA65B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А.П. </w:t>
            </w:r>
            <w:proofErr w:type="spellStart"/>
            <w:r w:rsidRPr="0059017D">
              <w:t>Штейников</w:t>
            </w:r>
            <w:proofErr w:type="spellEnd"/>
          </w:p>
        </w:tc>
      </w:tr>
      <w:tr w:rsidR="0008484D" w14:paraId="1AAE7448" w14:textId="77777777" w:rsidTr="0052332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A73A7" w14:textId="77777777" w:rsidR="0008484D" w:rsidRDefault="0008484D" w:rsidP="009F440F">
            <w:pPr>
              <w:pStyle w:val="a7"/>
              <w:spacing w:line="312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DA3A99B" w14:textId="77777777" w:rsidR="0008484D" w:rsidRDefault="0008484D" w:rsidP="009F440F">
            <w:pPr>
              <w:pStyle w:val="a7"/>
              <w:spacing w:line="312" w:lineRule="auto"/>
              <w:ind w:firstLine="0"/>
              <w:jc w:val="right"/>
            </w:pPr>
          </w:p>
        </w:tc>
      </w:tr>
      <w:tr w:rsidR="0008484D" w14:paraId="762CEC29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1AFA0E2" w14:textId="77777777" w:rsidR="0008484D" w:rsidRDefault="0008484D" w:rsidP="009F440F">
            <w:pPr>
              <w:pStyle w:val="a7"/>
              <w:spacing w:line="312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9BBD6D1" w14:textId="292861DF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В.В. Наугольных                                                                     </w:t>
            </w:r>
          </w:p>
        </w:tc>
      </w:tr>
    </w:tbl>
    <w:p w14:paraId="267D3024" w14:textId="77777777" w:rsidR="00227FB5" w:rsidRDefault="00227FB5" w:rsidP="009F3511"/>
    <w:sectPr w:rsidR="00227FB5" w:rsidSect="001853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560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34E2E" w14:textId="77777777" w:rsidR="002238F0" w:rsidRDefault="002238F0">
      <w:r>
        <w:separator/>
      </w:r>
    </w:p>
  </w:endnote>
  <w:endnote w:type="continuationSeparator" w:id="0">
    <w:p w14:paraId="5865233C" w14:textId="77777777" w:rsidR="002238F0" w:rsidRDefault="00223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0807C" w14:textId="77777777" w:rsidR="002238F0" w:rsidRDefault="002238F0">
      <w:r>
        <w:separator/>
      </w:r>
    </w:p>
  </w:footnote>
  <w:footnote w:type="continuationSeparator" w:id="0">
    <w:p w14:paraId="3F9BEAA8" w14:textId="77777777" w:rsidR="002238F0" w:rsidRDefault="00223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C866808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4DF2">
      <w:rPr>
        <w:noProof/>
      </w:rPr>
      <w:t>1</w: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6B018E56"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757B8" w:rsidRPr="001757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ЛЫСЬВЕНСКОГО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0D9BD76" w:rsidR="00A337B6" w:rsidRPr="00CA5A0E" w:rsidRDefault="00417459" w:rsidP="00783C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17459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3741186" w:rsidR="00811B95" w:rsidRPr="00201E8F" w:rsidRDefault="001757B8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>г. Лысьва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59017D">
      <w:trPr>
        <w:trHeight w:hRule="exact" w:val="71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8484D"/>
    <w:rsid w:val="00085DCE"/>
    <w:rsid w:val="000A1506"/>
    <w:rsid w:val="000D0D54"/>
    <w:rsid w:val="000F1485"/>
    <w:rsid w:val="000F1C71"/>
    <w:rsid w:val="000F4887"/>
    <w:rsid w:val="00115836"/>
    <w:rsid w:val="001243E3"/>
    <w:rsid w:val="001271C3"/>
    <w:rsid w:val="00137969"/>
    <w:rsid w:val="00165517"/>
    <w:rsid w:val="001757B8"/>
    <w:rsid w:val="001853C4"/>
    <w:rsid w:val="00191482"/>
    <w:rsid w:val="001929A8"/>
    <w:rsid w:val="001A00FC"/>
    <w:rsid w:val="001A36DA"/>
    <w:rsid w:val="001B15BE"/>
    <w:rsid w:val="001B206D"/>
    <w:rsid w:val="001C1318"/>
    <w:rsid w:val="001D1DD3"/>
    <w:rsid w:val="00201E8F"/>
    <w:rsid w:val="00205244"/>
    <w:rsid w:val="002238F0"/>
    <w:rsid w:val="00227FB5"/>
    <w:rsid w:val="00246098"/>
    <w:rsid w:val="00257A42"/>
    <w:rsid w:val="00264F65"/>
    <w:rsid w:val="00296CAB"/>
    <w:rsid w:val="002B21D1"/>
    <w:rsid w:val="002B3EE9"/>
    <w:rsid w:val="002C2A72"/>
    <w:rsid w:val="002C6BB1"/>
    <w:rsid w:val="002D277C"/>
    <w:rsid w:val="002D4959"/>
    <w:rsid w:val="002E2BDC"/>
    <w:rsid w:val="003012C6"/>
    <w:rsid w:val="00303229"/>
    <w:rsid w:val="00303589"/>
    <w:rsid w:val="00331EFD"/>
    <w:rsid w:val="00343159"/>
    <w:rsid w:val="0035524A"/>
    <w:rsid w:val="00357CAF"/>
    <w:rsid w:val="00365DAC"/>
    <w:rsid w:val="00371D99"/>
    <w:rsid w:val="00383862"/>
    <w:rsid w:val="00385F5E"/>
    <w:rsid w:val="003B5AAA"/>
    <w:rsid w:val="003C306A"/>
    <w:rsid w:val="003C51F7"/>
    <w:rsid w:val="003D3701"/>
    <w:rsid w:val="003E7736"/>
    <w:rsid w:val="00412B26"/>
    <w:rsid w:val="00417459"/>
    <w:rsid w:val="0042123A"/>
    <w:rsid w:val="00447D5C"/>
    <w:rsid w:val="00461A95"/>
    <w:rsid w:val="00462428"/>
    <w:rsid w:val="00463F98"/>
    <w:rsid w:val="00473838"/>
    <w:rsid w:val="00474EF2"/>
    <w:rsid w:val="00494DF2"/>
    <w:rsid w:val="004A1B98"/>
    <w:rsid w:val="004B052C"/>
    <w:rsid w:val="004B1FC7"/>
    <w:rsid w:val="004E2451"/>
    <w:rsid w:val="004F451C"/>
    <w:rsid w:val="00512D15"/>
    <w:rsid w:val="005246CF"/>
    <w:rsid w:val="00524C40"/>
    <w:rsid w:val="00525A05"/>
    <w:rsid w:val="005276C9"/>
    <w:rsid w:val="00551323"/>
    <w:rsid w:val="005522B1"/>
    <w:rsid w:val="00553882"/>
    <w:rsid w:val="00556797"/>
    <w:rsid w:val="0059017D"/>
    <w:rsid w:val="00592B00"/>
    <w:rsid w:val="00596662"/>
    <w:rsid w:val="005A62A6"/>
    <w:rsid w:val="005D6CB6"/>
    <w:rsid w:val="00600F16"/>
    <w:rsid w:val="0061139D"/>
    <w:rsid w:val="006304A1"/>
    <w:rsid w:val="006541FD"/>
    <w:rsid w:val="006566AB"/>
    <w:rsid w:val="006914D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1D88"/>
    <w:rsid w:val="00722EC7"/>
    <w:rsid w:val="00735ACF"/>
    <w:rsid w:val="00741EB1"/>
    <w:rsid w:val="00751328"/>
    <w:rsid w:val="007545F1"/>
    <w:rsid w:val="00756914"/>
    <w:rsid w:val="00756AB6"/>
    <w:rsid w:val="007662AC"/>
    <w:rsid w:val="00772DA0"/>
    <w:rsid w:val="00783CD5"/>
    <w:rsid w:val="007C52A7"/>
    <w:rsid w:val="007D4F77"/>
    <w:rsid w:val="007D7E76"/>
    <w:rsid w:val="007E4EC0"/>
    <w:rsid w:val="00811B95"/>
    <w:rsid w:val="00813760"/>
    <w:rsid w:val="0081478D"/>
    <w:rsid w:val="008338E7"/>
    <w:rsid w:val="00867F8C"/>
    <w:rsid w:val="00873008"/>
    <w:rsid w:val="00874CED"/>
    <w:rsid w:val="008858AC"/>
    <w:rsid w:val="008907E9"/>
    <w:rsid w:val="008A4039"/>
    <w:rsid w:val="008B2C57"/>
    <w:rsid w:val="008B3EAD"/>
    <w:rsid w:val="008B44FB"/>
    <w:rsid w:val="008B5678"/>
    <w:rsid w:val="008C35AF"/>
    <w:rsid w:val="008D09EB"/>
    <w:rsid w:val="008F37B9"/>
    <w:rsid w:val="00901CFF"/>
    <w:rsid w:val="00902D5C"/>
    <w:rsid w:val="00905991"/>
    <w:rsid w:val="009213EB"/>
    <w:rsid w:val="0092526C"/>
    <w:rsid w:val="0093411B"/>
    <w:rsid w:val="00975170"/>
    <w:rsid w:val="009919EC"/>
    <w:rsid w:val="009D10C7"/>
    <w:rsid w:val="009D2203"/>
    <w:rsid w:val="009E2B6B"/>
    <w:rsid w:val="009E352B"/>
    <w:rsid w:val="009E37C7"/>
    <w:rsid w:val="009F3511"/>
    <w:rsid w:val="009F440F"/>
    <w:rsid w:val="00A0499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1DDE"/>
    <w:rsid w:val="00B237E4"/>
    <w:rsid w:val="00B33253"/>
    <w:rsid w:val="00B347FA"/>
    <w:rsid w:val="00B45B6A"/>
    <w:rsid w:val="00B46040"/>
    <w:rsid w:val="00B617B8"/>
    <w:rsid w:val="00B7195A"/>
    <w:rsid w:val="00B72D4A"/>
    <w:rsid w:val="00B73632"/>
    <w:rsid w:val="00B77D71"/>
    <w:rsid w:val="00B871BB"/>
    <w:rsid w:val="00B90C37"/>
    <w:rsid w:val="00B9285C"/>
    <w:rsid w:val="00BA6D59"/>
    <w:rsid w:val="00BA6E86"/>
    <w:rsid w:val="00BA7FB1"/>
    <w:rsid w:val="00BB38DD"/>
    <w:rsid w:val="00BC03E1"/>
    <w:rsid w:val="00BC66B0"/>
    <w:rsid w:val="00BC7D7A"/>
    <w:rsid w:val="00BF0468"/>
    <w:rsid w:val="00BF29FB"/>
    <w:rsid w:val="00C17CFD"/>
    <w:rsid w:val="00C20323"/>
    <w:rsid w:val="00C33007"/>
    <w:rsid w:val="00C359CC"/>
    <w:rsid w:val="00C36DCD"/>
    <w:rsid w:val="00C46980"/>
    <w:rsid w:val="00C477FF"/>
    <w:rsid w:val="00C60B0F"/>
    <w:rsid w:val="00C71A5A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5E55"/>
    <w:rsid w:val="00CE796E"/>
    <w:rsid w:val="00CF1EBC"/>
    <w:rsid w:val="00D05B3A"/>
    <w:rsid w:val="00D07A22"/>
    <w:rsid w:val="00D277F2"/>
    <w:rsid w:val="00D50D5D"/>
    <w:rsid w:val="00D642F3"/>
    <w:rsid w:val="00D715AA"/>
    <w:rsid w:val="00D81BB7"/>
    <w:rsid w:val="00D87EFD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979E2"/>
    <w:rsid w:val="00EC22A9"/>
    <w:rsid w:val="00EC6E46"/>
    <w:rsid w:val="00ED46C9"/>
    <w:rsid w:val="00EF312D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6DCF-F5BC-4A9C-9AED-73289A1B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16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TIC</cp:lastModifiedBy>
  <cp:revision>7</cp:revision>
  <cp:lastPrinted>2026-08-04T04:07:00Z</cp:lastPrinted>
  <dcterms:created xsi:type="dcterms:W3CDTF">2026-07-24T05:43:00Z</dcterms:created>
  <dcterms:modified xsi:type="dcterms:W3CDTF">2026-08-04T04:07:00Z</dcterms:modified>
</cp:coreProperties>
</file>