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75F92D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232115"/>
                <wp:effectExtent l="0" t="0" r="3810" b="635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7FA05277" w:rsidR="00B33253" w:rsidRPr="00B33253" w:rsidRDefault="00711D88" w:rsidP="00711D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О регистрации кандидата в депутаты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7545F1" w:rsidRPr="007545F1">
                              <w:rPr>
                                <w:b/>
                                <w:bCs/>
                                <w:szCs w:val="28"/>
                              </w:rPr>
                              <w:t>Смирнова А</w:t>
                            </w:r>
                            <w:r w:rsidR="00E979E2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545F1">
                              <w:rPr>
                                <w:b/>
                                <w:bCs/>
                                <w:szCs w:val="28"/>
                              </w:rPr>
                              <w:t>Н</w:t>
                            </w:r>
                            <w:r w:rsidR="00E979E2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выдвинутого избирательным объединением «</w:t>
                            </w:r>
                            <w:r w:rsidR="007545F1" w:rsidRPr="007545F1">
                              <w:rPr>
                                <w:b/>
                                <w:bCs/>
                                <w:szCs w:val="28"/>
                              </w:rPr>
                              <w:t>Пермское региональное отделение Политической партии ЛДПР – Либерально-демократической партии России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 xml:space="preserve">»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9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" filled="f" stroked="f">
                <v:textbox inset="0,0,0,0">
                  <w:txbxContent>
                    <w:p w14:paraId="6BBEA4FA" w14:textId="7FA05277" w:rsidR="00B33253" w:rsidRPr="00B33253" w:rsidRDefault="00711D88" w:rsidP="00711D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11D88">
                        <w:rPr>
                          <w:b/>
                          <w:bCs/>
                          <w:szCs w:val="28"/>
                        </w:rPr>
                        <w:t>О регистрации кандидата в депутаты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7545F1" w:rsidRPr="007545F1">
                        <w:rPr>
                          <w:b/>
                          <w:bCs/>
                          <w:szCs w:val="28"/>
                        </w:rPr>
                        <w:t>Смирнова А</w:t>
                      </w:r>
                      <w:r w:rsidR="00E979E2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545F1">
                        <w:rPr>
                          <w:b/>
                          <w:bCs/>
                          <w:szCs w:val="28"/>
                        </w:rPr>
                        <w:t>Н</w:t>
                      </w:r>
                      <w:r w:rsidR="00E979E2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,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выдвинутого избирательным объединением «</w:t>
                      </w:r>
                      <w:r w:rsidR="007545F1" w:rsidRPr="007545F1">
                        <w:rPr>
                          <w:b/>
                          <w:bCs/>
                          <w:szCs w:val="28"/>
                        </w:rPr>
                        <w:t>Пермское региональное отделение Политической партии ЛДПР – Либерально-демократической партии России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 xml:space="preserve">»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71F13A8" w:rsidR="00975170" w:rsidRPr="00DF42F4" w:rsidRDefault="007545F1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31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471F13A8" w:rsidR="00975170" w:rsidRPr="00DF42F4" w:rsidRDefault="007545F1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31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27A73BF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7545F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127A73BF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7545F1">
                        <w:rPr>
                          <w:sz w:val="24"/>
                          <w:szCs w:val="24"/>
                        </w:rPr>
                        <w:t>6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227FB5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6F4B62AD" w14:textId="77777777" w:rsidR="00711D88" w:rsidRDefault="00711D88" w:rsidP="00227FB5">
      <w:pPr>
        <w:pStyle w:val="a7"/>
        <w:spacing w:line="312" w:lineRule="auto"/>
      </w:pPr>
    </w:p>
    <w:p w14:paraId="17061672" w14:textId="77777777" w:rsidR="00711D88" w:rsidRDefault="00711D88" w:rsidP="00227FB5">
      <w:pPr>
        <w:pStyle w:val="a7"/>
        <w:spacing w:line="312" w:lineRule="auto"/>
      </w:pPr>
    </w:p>
    <w:p w14:paraId="284BB9D7" w14:textId="457D5540" w:rsidR="00711D88" w:rsidRDefault="00711D88" w:rsidP="00711D88">
      <w:pPr>
        <w:pStyle w:val="a7"/>
        <w:spacing w:line="312" w:lineRule="auto"/>
      </w:pPr>
      <w:r>
        <w:t xml:space="preserve">Проверив соблюдение требований Закона Пермского края 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7545F1" w:rsidRPr="007545F1">
        <w:t>Смирнов</w:t>
      </w:r>
      <w:r w:rsidR="007545F1">
        <w:t>ым</w:t>
      </w:r>
      <w:r w:rsidR="007545F1" w:rsidRPr="007545F1">
        <w:t xml:space="preserve"> Александр</w:t>
      </w:r>
      <w:r w:rsidR="007545F1">
        <w:t>ом</w:t>
      </w:r>
      <w:r w:rsidR="007545F1" w:rsidRPr="007545F1">
        <w:t xml:space="preserve"> Николаевич</w:t>
      </w:r>
      <w:r w:rsidR="001853C4">
        <w:t>ем</w:t>
      </w:r>
      <w:r>
        <w:t>, выдвинутым избирательным объединением «</w:t>
      </w:r>
      <w:r w:rsidR="007545F1" w:rsidRPr="007545F1">
        <w:t>Пермское региональное отделение Политической партии ЛДПР – Либерально-демократической партии России</w:t>
      </w:r>
      <w:r>
        <w:t>» по одномандатному избирательному округу № 18,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82BDC9F" w14:textId="77777777" w:rsidR="00711D88" w:rsidRDefault="00711D88" w:rsidP="00711D88">
      <w:pPr>
        <w:pStyle w:val="a7"/>
        <w:spacing w:line="312" w:lineRule="auto"/>
      </w:pPr>
    </w:p>
    <w:p w14:paraId="488DCB08" w14:textId="7C2525E6" w:rsidR="00227FB5" w:rsidRDefault="00227FB5" w:rsidP="002C6BB1">
      <w:pPr>
        <w:pStyle w:val="a7"/>
        <w:spacing w:line="312" w:lineRule="auto"/>
        <w:jc w:val="center"/>
      </w:pPr>
      <w:r>
        <w:t>Комиссия  р е ш а е т :</w:t>
      </w:r>
    </w:p>
    <w:p w14:paraId="02B2D890" w14:textId="77777777" w:rsidR="00227FB5" w:rsidRDefault="00227FB5" w:rsidP="00227FB5">
      <w:pPr>
        <w:pStyle w:val="a7"/>
        <w:spacing w:line="312" w:lineRule="auto"/>
      </w:pPr>
    </w:p>
    <w:p w14:paraId="328088C8" w14:textId="6D3ADFEC" w:rsidR="002C6BB1" w:rsidRDefault="00227FB5" w:rsidP="002C6BB1">
      <w:pPr>
        <w:pStyle w:val="a7"/>
        <w:spacing w:line="312" w:lineRule="auto"/>
      </w:pPr>
      <w:r>
        <w:t xml:space="preserve">1. </w:t>
      </w:r>
      <w:r w:rsidR="002C6BB1">
        <w:t xml:space="preserve">Зарегистрировать кандидата в депутаты Законодательного Собрания Пермского края пятого созыва </w:t>
      </w:r>
      <w:r w:rsidR="007545F1" w:rsidRPr="007545F1">
        <w:t>Смирнов</w:t>
      </w:r>
      <w:r w:rsidR="007545F1">
        <w:t>а</w:t>
      </w:r>
      <w:r w:rsidR="007545F1" w:rsidRPr="007545F1">
        <w:t xml:space="preserve"> Александр</w:t>
      </w:r>
      <w:r w:rsidR="007545F1">
        <w:t>а</w:t>
      </w:r>
      <w:r w:rsidR="007545F1" w:rsidRPr="007545F1">
        <w:t xml:space="preserve"> Николаевич</w:t>
      </w:r>
      <w:r w:rsidR="007545F1">
        <w:t>а</w:t>
      </w:r>
      <w:r w:rsidR="002C6BB1">
        <w:t>, выдвинутого избирательным объединением «</w:t>
      </w:r>
      <w:r w:rsidR="007545F1" w:rsidRPr="007545F1">
        <w:t>Пермское региональное отделение Политической партии ЛДПР – Либерально-демократической партии России</w:t>
      </w:r>
      <w:r w:rsidR="002C6BB1">
        <w:t xml:space="preserve">» по одномандатному избирательному округу № </w:t>
      </w:r>
      <w:r w:rsidR="007D4F77">
        <w:t>18</w:t>
      </w:r>
      <w:r w:rsidR="002C6BB1">
        <w:t xml:space="preserve">. </w:t>
      </w:r>
    </w:p>
    <w:p w14:paraId="080C3F5F" w14:textId="6B70B606" w:rsidR="002C6BB1" w:rsidRDefault="002C6BB1" w:rsidP="002C6BB1">
      <w:pPr>
        <w:pStyle w:val="a7"/>
        <w:spacing w:line="312" w:lineRule="auto"/>
      </w:pPr>
      <w:r>
        <w:lastRenderedPageBreak/>
        <w:t xml:space="preserve">Дата и время регистрации: </w:t>
      </w:r>
      <w:r w:rsidR="007545F1">
        <w:t>31</w:t>
      </w:r>
      <w:r>
        <w:t xml:space="preserve"> </w:t>
      </w:r>
      <w:r w:rsidR="007D4F77">
        <w:t>июля</w:t>
      </w:r>
      <w:r>
        <w:t xml:space="preserve"> 2026 года в </w:t>
      </w:r>
      <w:r w:rsidR="007D4F77">
        <w:t>1</w:t>
      </w:r>
      <w:r w:rsidR="007545F1">
        <w:t>6</w:t>
      </w:r>
      <w:r>
        <w:t xml:space="preserve"> часов </w:t>
      </w:r>
      <w:r w:rsidR="007545F1">
        <w:t>25</w:t>
      </w:r>
      <w:r>
        <w:t xml:space="preserve"> минут.</w:t>
      </w:r>
    </w:p>
    <w:p w14:paraId="3CCBB8B0" w14:textId="273559A9" w:rsidR="002C6BB1" w:rsidRDefault="002C6BB1" w:rsidP="002C6BB1">
      <w:pPr>
        <w:pStyle w:val="a7"/>
        <w:spacing w:line="312" w:lineRule="auto"/>
      </w:pPr>
      <w:r>
        <w:t>2.</w:t>
      </w:r>
      <w:r>
        <w:tab/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</w:t>
      </w:r>
      <w:r w:rsidR="007D4F77">
        <w:t xml:space="preserve">18 </w:t>
      </w:r>
      <w:r w:rsidR="007545F1" w:rsidRPr="007545F1">
        <w:t>Смирнов</w:t>
      </w:r>
      <w:r w:rsidR="007545F1">
        <w:t>у</w:t>
      </w:r>
      <w:r w:rsidR="007545F1" w:rsidRPr="007545F1">
        <w:t xml:space="preserve"> Александр</w:t>
      </w:r>
      <w:r w:rsidR="007545F1">
        <w:t>у</w:t>
      </w:r>
      <w:r w:rsidR="007545F1" w:rsidRPr="007545F1">
        <w:t xml:space="preserve"> Николаев</w:t>
      </w:r>
      <w:r w:rsidR="001853C4" w:rsidRPr="001853C4">
        <w:t>ич</w:t>
      </w:r>
      <w:r w:rsidR="001853C4">
        <w:t>у</w:t>
      </w:r>
      <w:r w:rsidR="001853C4" w:rsidRPr="001853C4">
        <w:t xml:space="preserve"> </w:t>
      </w:r>
      <w:r>
        <w:t>удостоверение о регистрации установленного образца.</w:t>
      </w:r>
    </w:p>
    <w:p w14:paraId="5C2C4425" w14:textId="35D40F28" w:rsidR="00227FB5" w:rsidRDefault="002C6BB1" w:rsidP="002C6BB1">
      <w:pPr>
        <w:pStyle w:val="a7"/>
        <w:spacing w:line="312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3D9F6F53" w:rsidR="009F440F" w:rsidRDefault="002C6BB1" w:rsidP="00227FB5">
      <w:pPr>
        <w:pStyle w:val="a7"/>
        <w:spacing w:line="312" w:lineRule="auto"/>
      </w:pPr>
      <w:r>
        <w:t>4</w:t>
      </w:r>
      <w:r w:rsidR="00227FB5">
        <w:t>. Возложить контроль за исполнением настоящего решения на председателя территориальной избирательной комиссии Штейникова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>А.П. Штейников</w:t>
            </w:r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sectPr w:rsidR="00227FB5" w:rsidSect="00185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560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36DC5" w14:textId="77777777" w:rsidR="007D7E76" w:rsidRDefault="007D7E76">
      <w:r>
        <w:separator/>
      </w:r>
    </w:p>
  </w:endnote>
  <w:endnote w:type="continuationSeparator" w:id="0">
    <w:p w14:paraId="04D33BFB" w14:textId="77777777" w:rsidR="007D7E76" w:rsidRDefault="007D7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04F11" w14:textId="77777777" w:rsidR="007D7E76" w:rsidRDefault="007D7E76">
      <w:r>
        <w:separator/>
      </w:r>
    </w:p>
  </w:footnote>
  <w:footnote w:type="continuationSeparator" w:id="0">
    <w:p w14:paraId="285572AD" w14:textId="77777777" w:rsidR="007D7E76" w:rsidRDefault="007D7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D0D54"/>
    <w:rsid w:val="000F1485"/>
    <w:rsid w:val="000F1C71"/>
    <w:rsid w:val="000F4887"/>
    <w:rsid w:val="00115836"/>
    <w:rsid w:val="001243E3"/>
    <w:rsid w:val="001271C3"/>
    <w:rsid w:val="00137969"/>
    <w:rsid w:val="00165517"/>
    <w:rsid w:val="001757B8"/>
    <w:rsid w:val="001853C4"/>
    <w:rsid w:val="00191482"/>
    <w:rsid w:val="001929A8"/>
    <w:rsid w:val="001A00FC"/>
    <w:rsid w:val="001A36DA"/>
    <w:rsid w:val="001B15BE"/>
    <w:rsid w:val="001B206D"/>
    <w:rsid w:val="001C1318"/>
    <w:rsid w:val="001D1DD3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4959"/>
    <w:rsid w:val="002E2BDC"/>
    <w:rsid w:val="003012C6"/>
    <w:rsid w:val="00303229"/>
    <w:rsid w:val="00303589"/>
    <w:rsid w:val="00331EFD"/>
    <w:rsid w:val="00343159"/>
    <w:rsid w:val="0035524A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45F1"/>
    <w:rsid w:val="00756AB6"/>
    <w:rsid w:val="007662AC"/>
    <w:rsid w:val="00772DA0"/>
    <w:rsid w:val="00783CD5"/>
    <w:rsid w:val="007C52A7"/>
    <w:rsid w:val="007D4F77"/>
    <w:rsid w:val="007D7E76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D09EB"/>
    <w:rsid w:val="008F37B9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979E2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4</cp:revision>
  <cp:lastPrinted>2026-06-16T05:38:00Z</cp:lastPrinted>
  <dcterms:created xsi:type="dcterms:W3CDTF">2026-07-24T05:43:00Z</dcterms:created>
  <dcterms:modified xsi:type="dcterms:W3CDTF">2026-07-29T03:11:00Z</dcterms:modified>
</cp:coreProperties>
</file>