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03D38A2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1052713"/>
                <wp:effectExtent l="0" t="0" r="3810" b="1460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0527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33BAEE5E" w:rsidR="00B33253" w:rsidRPr="00B33253" w:rsidRDefault="00711D88" w:rsidP="00711D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О регистрации кандидата в депутаты 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Новикова С.В.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 xml:space="preserve">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82.9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" filled="f" stroked="f">
                <v:textbox inset="0,0,0,0">
                  <w:txbxContent>
                    <w:p w14:paraId="6BBEA4FA" w14:textId="33BAEE5E" w:rsidR="00B33253" w:rsidRPr="00B33253" w:rsidRDefault="00711D88" w:rsidP="00711D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11D88">
                        <w:rPr>
                          <w:b/>
                          <w:bCs/>
                          <w:szCs w:val="28"/>
                        </w:rPr>
                        <w:t>О регистрации кандидата в депутаты Законодательного Собрания Пермского края пятого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Новикова С.В.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,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 xml:space="preserve">выдвинутого избирательным объединением «Региональное отделение в Пермском крае Политической партии «НОВЫЕ ЛЮДИ» по одномандатному избирательному округу № </w:t>
                      </w: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E62A827" w:rsidR="00975170" w:rsidRPr="00DF42F4" w:rsidRDefault="00711D8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25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21D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3E62A827" w:rsidR="00975170" w:rsidRPr="00DF42F4" w:rsidRDefault="00711D8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25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21DDE">
                        <w:rPr>
                          <w:sz w:val="24"/>
                          <w:szCs w:val="24"/>
                        </w:rPr>
                        <w:t>7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F464178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711D88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F464178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711D88">
                        <w:rPr>
                          <w:sz w:val="24"/>
                          <w:szCs w:val="24"/>
                        </w:rPr>
                        <w:t>4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227FB5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6F4B62AD" w14:textId="77777777" w:rsidR="00711D88" w:rsidRDefault="00711D88" w:rsidP="00227FB5">
      <w:pPr>
        <w:pStyle w:val="a7"/>
        <w:spacing w:line="312" w:lineRule="auto"/>
      </w:pPr>
    </w:p>
    <w:p w14:paraId="17061672" w14:textId="77777777" w:rsidR="00711D88" w:rsidRDefault="00711D88" w:rsidP="00227FB5">
      <w:pPr>
        <w:pStyle w:val="a7"/>
        <w:spacing w:line="312" w:lineRule="auto"/>
      </w:pPr>
    </w:p>
    <w:p w14:paraId="284BB9D7" w14:textId="33F05400" w:rsidR="00711D88" w:rsidRDefault="00711D88" w:rsidP="00711D88">
      <w:pPr>
        <w:pStyle w:val="a7"/>
        <w:spacing w:line="312" w:lineRule="auto"/>
      </w:pPr>
      <w:r>
        <w:t>Проверив соблюдение требований Закона Пермского края 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Новиковым Сергеем Викторовичем, выдвинутым избирательным объединением «</w:t>
      </w:r>
      <w:r w:rsidRPr="00711D88">
        <w:t>Региональное отделение в Пермском крае Политической партии «НОВЫЕ ЛЮДИ</w:t>
      </w:r>
      <w:r>
        <w:t>» по одномандатному избирательному округу № 18,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82BDC9F" w14:textId="77777777" w:rsidR="00711D88" w:rsidRDefault="00711D88" w:rsidP="00711D88">
      <w:pPr>
        <w:pStyle w:val="a7"/>
        <w:spacing w:line="312" w:lineRule="auto"/>
      </w:pPr>
    </w:p>
    <w:p w14:paraId="488DCB08" w14:textId="7C2525E6" w:rsidR="00227FB5" w:rsidRDefault="00227FB5" w:rsidP="002C6BB1">
      <w:pPr>
        <w:pStyle w:val="a7"/>
        <w:spacing w:line="312" w:lineRule="auto"/>
        <w:jc w:val="center"/>
      </w:pPr>
      <w:proofErr w:type="gramStart"/>
      <w:r>
        <w:t>Комиссия  р</w:t>
      </w:r>
      <w:proofErr w:type="gramEnd"/>
      <w:r>
        <w:t xml:space="preserve"> е ш а е </w:t>
      </w:r>
      <w:proofErr w:type="gramStart"/>
      <w:r>
        <w:t>т :</w:t>
      </w:r>
      <w:proofErr w:type="gramEnd"/>
    </w:p>
    <w:p w14:paraId="02B2D890" w14:textId="77777777" w:rsidR="00227FB5" w:rsidRDefault="00227FB5" w:rsidP="00227FB5">
      <w:pPr>
        <w:pStyle w:val="a7"/>
        <w:spacing w:line="312" w:lineRule="auto"/>
      </w:pPr>
    </w:p>
    <w:p w14:paraId="328088C8" w14:textId="7017ABBC" w:rsidR="002C6BB1" w:rsidRDefault="00227FB5" w:rsidP="002C6BB1">
      <w:pPr>
        <w:pStyle w:val="a7"/>
        <w:spacing w:line="312" w:lineRule="auto"/>
      </w:pPr>
      <w:r>
        <w:t xml:space="preserve">1. </w:t>
      </w:r>
      <w:r w:rsidR="002C6BB1">
        <w:t xml:space="preserve">Зарегистрировать кандидата в депутаты Законодательного Собрания Пермского края пятого созыва </w:t>
      </w:r>
      <w:r w:rsidR="002C6BB1" w:rsidRPr="002C6BB1">
        <w:t>Новиков</w:t>
      </w:r>
      <w:r w:rsidR="002C6BB1">
        <w:t>а</w:t>
      </w:r>
      <w:r w:rsidR="002C6BB1" w:rsidRPr="002C6BB1">
        <w:t xml:space="preserve"> Серге</w:t>
      </w:r>
      <w:r w:rsidR="002C6BB1">
        <w:t>я</w:t>
      </w:r>
      <w:r w:rsidR="002C6BB1" w:rsidRPr="002C6BB1">
        <w:t xml:space="preserve"> Викторович</w:t>
      </w:r>
      <w:r w:rsidR="002C6BB1">
        <w:t>а, выдвинутого избирательным объединением «</w:t>
      </w:r>
      <w:r w:rsidR="002C6BB1" w:rsidRPr="002C6BB1">
        <w:t>Региональное отделение в Пермском крае Политической партии «НОВЫЕ ЛЮДИ</w:t>
      </w:r>
      <w:r w:rsidR="002C6BB1">
        <w:t xml:space="preserve">» по одномандатному избирательному округу № </w:t>
      </w:r>
      <w:r w:rsidR="007D4F77">
        <w:t>18</w:t>
      </w:r>
      <w:r w:rsidR="002C6BB1">
        <w:t xml:space="preserve">. </w:t>
      </w:r>
    </w:p>
    <w:p w14:paraId="080C3F5F" w14:textId="1FFC4080" w:rsidR="002C6BB1" w:rsidRDefault="002C6BB1" w:rsidP="002C6BB1">
      <w:pPr>
        <w:pStyle w:val="a7"/>
        <w:spacing w:line="312" w:lineRule="auto"/>
      </w:pPr>
      <w:r>
        <w:t xml:space="preserve">Дата и время регистрации: </w:t>
      </w:r>
      <w:r w:rsidR="007D4F77">
        <w:t>25</w:t>
      </w:r>
      <w:r>
        <w:t xml:space="preserve"> </w:t>
      </w:r>
      <w:r w:rsidR="007D4F77">
        <w:t>июля</w:t>
      </w:r>
      <w:r>
        <w:t xml:space="preserve"> 2026 года в </w:t>
      </w:r>
      <w:r w:rsidR="007D4F77">
        <w:t>11</w:t>
      </w:r>
      <w:r>
        <w:t xml:space="preserve"> часов </w:t>
      </w:r>
      <w:r w:rsidR="007D4F77">
        <w:t>1</w:t>
      </w:r>
      <w:r>
        <w:t>0 минут.</w:t>
      </w:r>
    </w:p>
    <w:p w14:paraId="3CCBB8B0" w14:textId="20CDB3C7" w:rsidR="002C6BB1" w:rsidRDefault="002C6BB1" w:rsidP="002C6BB1">
      <w:pPr>
        <w:pStyle w:val="a7"/>
        <w:spacing w:line="312" w:lineRule="auto"/>
      </w:pPr>
      <w:r>
        <w:lastRenderedPageBreak/>
        <w:t>2.</w:t>
      </w:r>
      <w:r>
        <w:tab/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</w:t>
      </w:r>
      <w:r w:rsidR="007D4F77">
        <w:t xml:space="preserve">18 </w:t>
      </w:r>
      <w:r w:rsidR="007D4F77" w:rsidRPr="007D4F77">
        <w:t>Новиков</w:t>
      </w:r>
      <w:r w:rsidR="007D4F77">
        <w:t>у</w:t>
      </w:r>
      <w:r w:rsidR="007D4F77" w:rsidRPr="007D4F77">
        <w:t xml:space="preserve"> Серге</w:t>
      </w:r>
      <w:r w:rsidR="007D4F77">
        <w:t>ю</w:t>
      </w:r>
      <w:r w:rsidR="007D4F77" w:rsidRPr="007D4F77">
        <w:t xml:space="preserve"> Викторович</w:t>
      </w:r>
      <w:r w:rsidR="007D4F77">
        <w:t>у</w:t>
      </w:r>
      <w:r w:rsidR="007D4F77" w:rsidRPr="007D4F77">
        <w:t xml:space="preserve"> </w:t>
      </w:r>
      <w:r>
        <w:t>удостоверение о регистрации установленного образца.</w:t>
      </w:r>
    </w:p>
    <w:p w14:paraId="5C2C4425" w14:textId="35D40F28" w:rsidR="00227FB5" w:rsidRDefault="002C6BB1" w:rsidP="002C6BB1">
      <w:pPr>
        <w:pStyle w:val="a7"/>
        <w:spacing w:line="312" w:lineRule="auto"/>
      </w:pPr>
      <w:r>
        <w:t>3</w:t>
      </w:r>
      <w:r w:rsidR="00227FB5">
        <w:t>. 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3D9F6F53" w:rsidR="009F440F" w:rsidRDefault="002C6BB1" w:rsidP="00227FB5">
      <w:pPr>
        <w:pStyle w:val="a7"/>
        <w:spacing w:line="312" w:lineRule="auto"/>
      </w:pPr>
      <w:r>
        <w:t>4</w:t>
      </w:r>
      <w:r w:rsidR="00227FB5">
        <w:t xml:space="preserve">. Возложить контроль за исполнением настоящего решения на председателя территориальной избирательной комиссии </w:t>
      </w:r>
      <w:proofErr w:type="spellStart"/>
      <w:r w:rsidR="00227FB5">
        <w:t>Штейникова</w:t>
      </w:r>
      <w:proofErr w:type="spellEnd"/>
      <w:r w:rsidR="00227FB5">
        <w:t xml:space="preserve">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А.П. </w:t>
            </w:r>
            <w:proofErr w:type="spellStart"/>
            <w:r w:rsidRPr="0059017D">
              <w:t>Штейников</w:t>
            </w:r>
            <w:proofErr w:type="spellEnd"/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9F3511"/>
    <w:sectPr w:rsidR="00227FB5" w:rsidSect="00C879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C0D30" w14:textId="77777777" w:rsidR="008C308C" w:rsidRDefault="008C308C">
      <w:r>
        <w:separator/>
      </w:r>
    </w:p>
  </w:endnote>
  <w:endnote w:type="continuationSeparator" w:id="0">
    <w:p w14:paraId="32B643D9" w14:textId="77777777" w:rsidR="008C308C" w:rsidRDefault="008C30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AD5F4" w14:textId="77777777" w:rsidR="008C308C" w:rsidRDefault="008C308C">
      <w:r>
        <w:separator/>
      </w:r>
    </w:p>
  </w:footnote>
  <w:footnote w:type="continuationSeparator" w:id="0">
    <w:p w14:paraId="4087522E" w14:textId="77777777" w:rsidR="008C308C" w:rsidRDefault="008C30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D0D54"/>
    <w:rsid w:val="000F1485"/>
    <w:rsid w:val="000F1C71"/>
    <w:rsid w:val="000F4887"/>
    <w:rsid w:val="00115836"/>
    <w:rsid w:val="001243E3"/>
    <w:rsid w:val="00137969"/>
    <w:rsid w:val="00165517"/>
    <w:rsid w:val="001757B8"/>
    <w:rsid w:val="00191482"/>
    <w:rsid w:val="001929A8"/>
    <w:rsid w:val="001A00FC"/>
    <w:rsid w:val="001A36DA"/>
    <w:rsid w:val="001B15BE"/>
    <w:rsid w:val="001B206D"/>
    <w:rsid w:val="001C1318"/>
    <w:rsid w:val="001D1DD3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C6BB1"/>
    <w:rsid w:val="002D277C"/>
    <w:rsid w:val="002D4959"/>
    <w:rsid w:val="002E2BDC"/>
    <w:rsid w:val="003012C6"/>
    <w:rsid w:val="00303229"/>
    <w:rsid w:val="00303589"/>
    <w:rsid w:val="00331EFD"/>
    <w:rsid w:val="00343159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600F16"/>
    <w:rsid w:val="0061139D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1D88"/>
    <w:rsid w:val="00722EC7"/>
    <w:rsid w:val="00735ACF"/>
    <w:rsid w:val="00741EB1"/>
    <w:rsid w:val="00751328"/>
    <w:rsid w:val="00756AB6"/>
    <w:rsid w:val="007662AC"/>
    <w:rsid w:val="00772DA0"/>
    <w:rsid w:val="00783CD5"/>
    <w:rsid w:val="007C52A7"/>
    <w:rsid w:val="007D4F77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08C"/>
    <w:rsid w:val="008C35AF"/>
    <w:rsid w:val="008D09EB"/>
    <w:rsid w:val="008F37B9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BF29FB"/>
    <w:rsid w:val="00C17CFD"/>
    <w:rsid w:val="00C20323"/>
    <w:rsid w:val="00C33007"/>
    <w:rsid w:val="00C359CC"/>
    <w:rsid w:val="00C36DCD"/>
    <w:rsid w:val="00C46980"/>
    <w:rsid w:val="00C477FF"/>
    <w:rsid w:val="00C60B0F"/>
    <w:rsid w:val="00C71A5A"/>
    <w:rsid w:val="00C81119"/>
    <w:rsid w:val="00C879BE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89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8</cp:revision>
  <cp:lastPrinted>2026-07-24T05:45:00Z</cp:lastPrinted>
  <dcterms:created xsi:type="dcterms:W3CDTF">2026-07-07T10:40:00Z</dcterms:created>
  <dcterms:modified xsi:type="dcterms:W3CDTF">2026-07-24T05:45:00Z</dcterms:modified>
</cp:coreProperties>
</file>