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4986289D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1068224"/>
                <wp:effectExtent l="0" t="0" r="3810" b="1778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068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E0FF6AF" w:rsidR="00B33253" w:rsidRDefault="00504A0A" w:rsidP="00B21DDE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04A0A">
                              <w:rPr>
                                <w:b/>
                                <w:bCs/>
                                <w:szCs w:val="28"/>
                              </w:rPr>
                              <w:t>О регистрации доверенн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ого</w:t>
                            </w:r>
                            <w:r w:rsidRPr="00504A0A">
                              <w:rPr>
                                <w:b/>
                                <w:bCs/>
                                <w:szCs w:val="28"/>
                              </w:rPr>
                              <w:t xml:space="preserve"> лиц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а</w:t>
                            </w:r>
                            <w:r w:rsidRPr="00504A0A">
                              <w:rPr>
                                <w:b/>
                                <w:bCs/>
                                <w:szCs w:val="28"/>
                              </w:rPr>
                              <w:t xml:space="preserve"> кандидата в депутаты Законодательного Собрания Пермского края пятого созыва Шулькина И.Г.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="00D20EB0" w:rsidRPr="00D20EB0">
                              <w:rPr>
                                <w:b/>
                                <w:bCs/>
                                <w:szCs w:val="28"/>
                              </w:rPr>
                              <w:t>выдвинутого избирательным объединением «</w:t>
                            </w:r>
                            <w:r w:rsidR="00E44B0A">
                              <w:rPr>
                                <w:b/>
                                <w:bCs/>
                                <w:szCs w:val="28"/>
                              </w:rPr>
                              <w:t>Региональное отделение Всероссийской политической партии «ЕДИНАЯ РОССИЯ» Пермского края</w:t>
                            </w:r>
                            <w:r w:rsidR="00D20EB0" w:rsidRPr="00D20EB0"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  <w:r w:rsidR="00D20EB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D20EB0" w:rsidRPr="00D20EB0">
                              <w:rPr>
                                <w:b/>
                                <w:bCs/>
                                <w:szCs w:val="28"/>
                              </w:rPr>
                              <w:t xml:space="preserve">по одномандатному избирательному округу № 18 </w:t>
                            </w:r>
                          </w:p>
                          <w:p w14:paraId="6ABA6F05" w14:textId="77777777" w:rsidR="00D20EB0" w:rsidRDefault="00D20EB0" w:rsidP="00D20EB0"/>
                          <w:p w14:paraId="50E5BCC6" w14:textId="77777777" w:rsidR="00D20EB0" w:rsidRPr="00B33253" w:rsidRDefault="00D20EB0" w:rsidP="00B21DDE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  <w:p w14:paraId="5818EA21" w14:textId="77777777" w:rsidR="00D20EB0" w:rsidRDefault="00D20EB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84.1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" filled="f" stroked="f">
                <v:textbox inset="0,0,0,0">
                  <w:txbxContent>
                    <w:p w14:paraId="6BBEA4FA" w14:textId="6E0FF6AF" w:rsidR="00B33253" w:rsidRDefault="00504A0A" w:rsidP="00B21DDE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04A0A">
                        <w:rPr>
                          <w:b/>
                          <w:bCs/>
                          <w:szCs w:val="28"/>
                        </w:rPr>
                        <w:t>О регистрации доверенн</w:t>
                      </w:r>
                      <w:r>
                        <w:rPr>
                          <w:b/>
                          <w:bCs/>
                          <w:szCs w:val="28"/>
                        </w:rPr>
                        <w:t>ого</w:t>
                      </w:r>
                      <w:r w:rsidRPr="00504A0A">
                        <w:rPr>
                          <w:b/>
                          <w:bCs/>
                          <w:szCs w:val="28"/>
                        </w:rPr>
                        <w:t xml:space="preserve"> лиц</w:t>
                      </w:r>
                      <w:r>
                        <w:rPr>
                          <w:b/>
                          <w:bCs/>
                          <w:szCs w:val="28"/>
                        </w:rPr>
                        <w:t>а</w:t>
                      </w:r>
                      <w:r w:rsidRPr="00504A0A">
                        <w:rPr>
                          <w:b/>
                          <w:bCs/>
                          <w:szCs w:val="28"/>
                        </w:rPr>
                        <w:t xml:space="preserve"> кандидата в депутаты Законодательного Собрания Пермского края пятого созыва Шулькина И.Г.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="00D20EB0" w:rsidRPr="00D20EB0">
                        <w:rPr>
                          <w:b/>
                          <w:bCs/>
                          <w:szCs w:val="28"/>
                        </w:rPr>
                        <w:t>выдвинутого избирательным объединением «</w:t>
                      </w:r>
                      <w:r w:rsidR="00E44B0A">
                        <w:rPr>
                          <w:b/>
                          <w:bCs/>
                          <w:szCs w:val="28"/>
                        </w:rPr>
                        <w:t>Региональное отделение Всероссийской политической партии «ЕДИНАЯ РОССИЯ» Пермского края</w:t>
                      </w:r>
                      <w:r w:rsidR="00D20EB0" w:rsidRPr="00D20EB0">
                        <w:rPr>
                          <w:b/>
                          <w:bCs/>
                          <w:szCs w:val="28"/>
                        </w:rPr>
                        <w:t>»</w:t>
                      </w:r>
                      <w:r w:rsidR="00D20EB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D20EB0" w:rsidRPr="00D20EB0">
                        <w:rPr>
                          <w:b/>
                          <w:bCs/>
                          <w:szCs w:val="28"/>
                        </w:rPr>
                        <w:t xml:space="preserve">по одномандатному избирательному округу № 18 </w:t>
                      </w:r>
                    </w:p>
                    <w:p w14:paraId="6ABA6F05" w14:textId="77777777" w:rsidR="00D20EB0" w:rsidRDefault="00D20EB0" w:rsidP="00D20EB0"/>
                    <w:p w14:paraId="50E5BCC6" w14:textId="77777777" w:rsidR="00D20EB0" w:rsidRPr="00B33253" w:rsidRDefault="00D20EB0" w:rsidP="00B21DDE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  <w:p w14:paraId="5818EA21" w14:textId="77777777" w:rsidR="00D20EB0" w:rsidRDefault="00D20EB0"/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A22E09A" w:rsidR="00975170" w:rsidRPr="00DF42F4" w:rsidRDefault="00227FB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21DD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A22E09A" w:rsidR="00975170" w:rsidRPr="00DF42F4" w:rsidRDefault="00227FB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21DDE">
                        <w:rPr>
                          <w:sz w:val="24"/>
                          <w:szCs w:val="24"/>
                        </w:rPr>
                        <w:t>7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7F533AB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04A0A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57F533AB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227FB5">
                        <w:rPr>
                          <w:sz w:val="24"/>
                          <w:szCs w:val="24"/>
                        </w:rPr>
                        <w:t>3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504A0A">
                        <w:rPr>
                          <w:sz w:val="24"/>
                          <w:szCs w:val="24"/>
                        </w:rPr>
                        <w:t>3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72F65C5A" w14:textId="77777777" w:rsidR="00D20EB0" w:rsidRDefault="00D20EB0" w:rsidP="00227FB5">
      <w:pPr>
        <w:pStyle w:val="a7"/>
        <w:spacing w:line="312" w:lineRule="auto"/>
      </w:pPr>
    </w:p>
    <w:p w14:paraId="29898B59" w14:textId="23CEF1CD" w:rsidR="00D20EB0" w:rsidRDefault="00504A0A" w:rsidP="00504A0A">
      <w:pPr>
        <w:pStyle w:val="a7"/>
        <w:spacing w:line="312" w:lineRule="auto"/>
      </w:pPr>
      <w:r>
        <w:t xml:space="preserve">Рассмотрев документы, представленные в окружную избирательную комиссию по одномандатному избирательному округу № 18 для регистрации доверенного лица кандидата в депутаты Законодательного Собрания Пермского края пятого созыва </w:t>
      </w:r>
      <w:r w:rsidRPr="00504A0A">
        <w:t xml:space="preserve">Шулькина Ильи </w:t>
      </w:r>
      <w:r w:rsidR="00AC397D" w:rsidRPr="00AC397D">
        <w:t>Григорьевича</w:t>
      </w:r>
      <w:r>
        <w:t xml:space="preserve">, </w:t>
      </w:r>
      <w:r w:rsidRPr="00504A0A">
        <w:t>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18</w:t>
      </w:r>
      <w:r>
        <w:t>, на основании части 1 статьи 37 Закона Пермского края от 11 мая 2011 года №766-ПК «О выборах депутатов Законодательного Собрания Пермского края», руководствуясь постановлением Избирательной комиссии Пермского края от 27 апреля 2026 года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45115D8E" w14:textId="77777777" w:rsidR="00E44B0A" w:rsidRDefault="00E44B0A" w:rsidP="00E44B0A">
      <w:pPr>
        <w:pStyle w:val="a7"/>
        <w:spacing w:line="336" w:lineRule="auto"/>
        <w:jc w:val="center"/>
      </w:pPr>
    </w:p>
    <w:p w14:paraId="488DCB08" w14:textId="7F88FAFB" w:rsidR="00227FB5" w:rsidRDefault="00227FB5" w:rsidP="00E44B0A">
      <w:pPr>
        <w:pStyle w:val="a7"/>
        <w:spacing w:line="336" w:lineRule="auto"/>
        <w:jc w:val="center"/>
      </w:pPr>
      <w:r>
        <w:t>Комиссия  р е ш а е т :</w:t>
      </w:r>
    </w:p>
    <w:p w14:paraId="02B2D890" w14:textId="77777777" w:rsidR="00227FB5" w:rsidRDefault="00227FB5" w:rsidP="00E44B0A">
      <w:pPr>
        <w:pStyle w:val="a7"/>
        <w:spacing w:line="336" w:lineRule="auto"/>
      </w:pPr>
    </w:p>
    <w:p w14:paraId="474059E4" w14:textId="32209E3A" w:rsidR="00504A0A" w:rsidRDefault="00227FB5" w:rsidP="00504A0A">
      <w:pPr>
        <w:pStyle w:val="a7"/>
        <w:spacing w:line="336" w:lineRule="auto"/>
      </w:pPr>
      <w:r>
        <w:t>1.</w:t>
      </w:r>
      <w:r w:rsidR="00320F9F">
        <w:t xml:space="preserve"> </w:t>
      </w:r>
      <w:r w:rsidR="00504A0A">
        <w:t>1.</w:t>
      </w:r>
      <w:r w:rsidR="00504A0A">
        <w:tab/>
        <w:t xml:space="preserve">Зарегистрировать доверенное лицо кандидата в депутаты Законодательного Собрания Пермского края пятого созыва </w:t>
      </w:r>
      <w:r w:rsidR="00504A0A" w:rsidRPr="00504A0A">
        <w:t xml:space="preserve">Шулькина Ильи </w:t>
      </w:r>
      <w:r w:rsidR="00AC397D" w:rsidRPr="00AC397D">
        <w:t>Григорьевича</w:t>
      </w:r>
      <w:r w:rsidR="00504A0A">
        <w:t xml:space="preserve">, </w:t>
      </w:r>
      <w:r w:rsidR="00504A0A" w:rsidRPr="00504A0A">
        <w:t>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18</w:t>
      </w:r>
      <w:r w:rsidR="00504A0A">
        <w:t xml:space="preserve"> в количестве </w:t>
      </w:r>
      <w:r w:rsidR="000B3A32">
        <w:t>1</w:t>
      </w:r>
      <w:r w:rsidR="00504A0A">
        <w:t xml:space="preserve"> человека (список прилагается).</w:t>
      </w:r>
    </w:p>
    <w:p w14:paraId="7A1E3283" w14:textId="731F39A9" w:rsidR="00504A0A" w:rsidRDefault="00504A0A" w:rsidP="00504A0A">
      <w:pPr>
        <w:pStyle w:val="a7"/>
        <w:spacing w:line="336" w:lineRule="auto"/>
      </w:pPr>
      <w:r>
        <w:t>2.</w:t>
      </w:r>
      <w:r>
        <w:tab/>
        <w:t>Выдать доверенн</w:t>
      </w:r>
      <w:r w:rsidR="000B3A32">
        <w:t>ому</w:t>
      </w:r>
      <w:r>
        <w:t xml:space="preserve"> лиц</w:t>
      </w:r>
      <w:r w:rsidR="000B3A32">
        <w:t>у</w:t>
      </w:r>
      <w:r>
        <w:t xml:space="preserve"> кандидата удостоверени</w:t>
      </w:r>
      <w:r w:rsidR="000B3A32">
        <w:t>е</w:t>
      </w:r>
      <w:r>
        <w:t xml:space="preserve"> установленного образца.</w:t>
      </w:r>
    </w:p>
    <w:p w14:paraId="465A75A3" w14:textId="77777777" w:rsidR="00504A0A" w:rsidRDefault="00504A0A" w:rsidP="00052DEA">
      <w:pPr>
        <w:pStyle w:val="a7"/>
        <w:spacing w:line="336" w:lineRule="auto"/>
      </w:pPr>
    </w:p>
    <w:p w14:paraId="5C2C4425" w14:textId="7791938E" w:rsidR="00227FB5" w:rsidRDefault="00052DEA" w:rsidP="00320F9F">
      <w:pPr>
        <w:pStyle w:val="a7"/>
        <w:spacing w:line="336" w:lineRule="auto"/>
      </w:pPr>
      <w:r>
        <w:t>3</w:t>
      </w:r>
      <w:r w:rsidR="00227FB5">
        <w:t>. Разместить настоящее решение на официальном сайте территориальной избирательной комиссии Лысьвенского муниципального округа в информационно-телекоммуникационной сети «Интернет».</w:t>
      </w:r>
    </w:p>
    <w:p w14:paraId="5B7EF201" w14:textId="1618E067" w:rsidR="009F440F" w:rsidRDefault="00052DEA" w:rsidP="00E44B0A">
      <w:pPr>
        <w:pStyle w:val="a7"/>
        <w:spacing w:line="336" w:lineRule="auto"/>
      </w:pPr>
      <w:r>
        <w:t>4</w:t>
      </w:r>
      <w:r w:rsidR="00227FB5">
        <w:t>. Возложить контроль за исполнением настоящего решения на председателя территориальной избирательной комиссии Штейникова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>А.П. Штейников</w:t>
            </w:r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0B3A32"/>
    <w:p w14:paraId="28929062" w14:textId="77777777" w:rsidR="001E5FB1" w:rsidRDefault="001E5FB1" w:rsidP="000B3A32"/>
    <w:p w14:paraId="063CDF3D" w14:textId="77777777" w:rsidR="001E5FB1" w:rsidRDefault="001E5FB1" w:rsidP="000B3A32"/>
    <w:p w14:paraId="6A2131B8" w14:textId="77777777" w:rsidR="001E5FB1" w:rsidRDefault="001E5FB1" w:rsidP="000B3A32"/>
    <w:p w14:paraId="5DAD59A6" w14:textId="77777777" w:rsidR="001E5FB1" w:rsidRDefault="001E5FB1" w:rsidP="000B3A32"/>
    <w:p w14:paraId="03210E5D" w14:textId="77777777" w:rsidR="001E5FB1" w:rsidRDefault="001E5FB1" w:rsidP="000B3A32"/>
    <w:p w14:paraId="35F83440" w14:textId="77777777" w:rsidR="001E5FB1" w:rsidRDefault="001E5FB1" w:rsidP="000B3A32"/>
    <w:p w14:paraId="2D14D523" w14:textId="77777777" w:rsidR="001E5FB1" w:rsidRDefault="001E5FB1" w:rsidP="000B3A32"/>
    <w:p w14:paraId="5196519F" w14:textId="77777777" w:rsidR="001E5FB1" w:rsidRDefault="001E5FB1" w:rsidP="000B3A32"/>
    <w:p w14:paraId="5FB5661A" w14:textId="77777777" w:rsidR="001E5FB1" w:rsidRDefault="001E5FB1" w:rsidP="000B3A32"/>
    <w:p w14:paraId="185EF9E7" w14:textId="77777777" w:rsidR="001E5FB1" w:rsidRDefault="001E5FB1" w:rsidP="000B3A32"/>
    <w:p w14:paraId="083A680F" w14:textId="77777777" w:rsidR="001E5FB1" w:rsidRDefault="001E5FB1" w:rsidP="000B3A32"/>
    <w:p w14:paraId="528A3AA6" w14:textId="77777777" w:rsidR="001E5FB1" w:rsidRDefault="001E5FB1" w:rsidP="000B3A32"/>
    <w:p w14:paraId="36994CA0" w14:textId="77777777" w:rsidR="001E5FB1" w:rsidRDefault="001E5FB1" w:rsidP="000B3A32"/>
    <w:p w14:paraId="2E90E613" w14:textId="77777777" w:rsidR="001E5FB1" w:rsidRDefault="001E5FB1" w:rsidP="000B3A32"/>
    <w:p w14:paraId="682C0712" w14:textId="77777777" w:rsidR="001E5FB1" w:rsidRDefault="001E5FB1" w:rsidP="000B3A32"/>
    <w:p w14:paraId="48E8B4FD" w14:textId="77777777" w:rsidR="001E5FB1" w:rsidRDefault="001E5FB1" w:rsidP="000B3A32"/>
    <w:p w14:paraId="5D81BE48" w14:textId="77777777" w:rsidR="001E5FB1" w:rsidRDefault="001E5FB1" w:rsidP="000B3A32"/>
    <w:p w14:paraId="6E4A08D6" w14:textId="77777777" w:rsidR="001E5FB1" w:rsidRDefault="001E5FB1" w:rsidP="000B3A32"/>
    <w:p w14:paraId="615E1ED5" w14:textId="77777777" w:rsidR="001E5FB1" w:rsidRDefault="001E5FB1" w:rsidP="000B3A32"/>
    <w:p w14:paraId="75F7B795" w14:textId="77777777" w:rsidR="001E5FB1" w:rsidRDefault="001E5FB1" w:rsidP="000B3A32"/>
    <w:p w14:paraId="3FCD03F4" w14:textId="77777777" w:rsidR="001E5FB1" w:rsidRDefault="001E5FB1" w:rsidP="000B3A32"/>
    <w:p w14:paraId="02957681" w14:textId="77777777" w:rsidR="001E5FB1" w:rsidRDefault="001E5FB1" w:rsidP="000B3A32"/>
    <w:p w14:paraId="221675C1" w14:textId="77777777" w:rsidR="001E5FB1" w:rsidRDefault="001E5FB1" w:rsidP="000B3A32"/>
    <w:p w14:paraId="4BFB7A37" w14:textId="77777777" w:rsidR="001E5FB1" w:rsidRDefault="001E5FB1" w:rsidP="000B3A32"/>
    <w:p w14:paraId="6993BCAB" w14:textId="77777777" w:rsidR="001E5FB1" w:rsidRDefault="001E5FB1" w:rsidP="000B3A32"/>
    <w:p w14:paraId="6B142735" w14:textId="77777777" w:rsidR="001E5FB1" w:rsidRDefault="001E5FB1" w:rsidP="000B3A32"/>
    <w:p w14:paraId="1674706A" w14:textId="77777777" w:rsidR="001E5FB1" w:rsidRDefault="001E5FB1" w:rsidP="000B3A32"/>
    <w:p w14:paraId="5BE8598B" w14:textId="77777777" w:rsidR="001E5FB1" w:rsidRDefault="001E5FB1" w:rsidP="000B3A32"/>
    <w:p w14:paraId="1EB529CD" w14:textId="77777777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решению</w:t>
      </w:r>
    </w:p>
    <w:p w14:paraId="271153B9" w14:textId="77777777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территориальной избирательной комиссии </w:t>
      </w:r>
    </w:p>
    <w:p w14:paraId="5EC5A72A" w14:textId="4746469F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t>Лысьвенского муниципального округа</w:t>
      </w:r>
    </w:p>
    <w:p w14:paraId="5FAAD09F" w14:textId="3DC2A1BC" w:rsidR="001E5FB1" w:rsidRDefault="001E5FB1" w:rsidP="001E5FB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19 июля 2026 № </w:t>
      </w:r>
      <w:r w:rsidRPr="001E5FB1">
        <w:rPr>
          <w:sz w:val="24"/>
          <w:szCs w:val="24"/>
        </w:rPr>
        <w:t>103/03-5</w:t>
      </w:r>
    </w:p>
    <w:p w14:paraId="37123FD9" w14:textId="77777777" w:rsidR="001E5FB1" w:rsidRDefault="001E5FB1" w:rsidP="001E5FB1">
      <w:pPr>
        <w:jc w:val="right"/>
        <w:rPr>
          <w:sz w:val="24"/>
          <w:szCs w:val="24"/>
        </w:rPr>
      </w:pPr>
    </w:p>
    <w:p w14:paraId="52284ABD" w14:textId="77777777" w:rsidR="001E5FB1" w:rsidRDefault="001E5FB1" w:rsidP="001E5FB1">
      <w:pPr>
        <w:jc w:val="center"/>
        <w:rPr>
          <w:b/>
          <w:szCs w:val="28"/>
        </w:rPr>
      </w:pPr>
      <w:r>
        <w:rPr>
          <w:b/>
          <w:szCs w:val="28"/>
        </w:rPr>
        <w:t xml:space="preserve">Список доверенных лиц </w:t>
      </w:r>
    </w:p>
    <w:p w14:paraId="6EC80581" w14:textId="2BAE899D" w:rsidR="001E5FB1" w:rsidRPr="00330E93" w:rsidRDefault="001E5FB1" w:rsidP="001E5FB1">
      <w:pPr>
        <w:suppressAutoHyphens/>
        <w:jc w:val="center"/>
        <w:rPr>
          <w:b/>
        </w:rPr>
      </w:pPr>
      <w:r w:rsidRPr="00330E93">
        <w:rPr>
          <w:b/>
          <w:szCs w:val="28"/>
        </w:rPr>
        <w:t xml:space="preserve">кандидата </w:t>
      </w:r>
      <w:r w:rsidRPr="00330E93">
        <w:rPr>
          <w:b/>
        </w:rPr>
        <w:t xml:space="preserve">в депутаты Законодательного Собрания Пермского края пятого созыва </w:t>
      </w:r>
      <w:r w:rsidRPr="001E5FB1">
        <w:rPr>
          <w:b/>
        </w:rPr>
        <w:t xml:space="preserve">Шулькина Ильи </w:t>
      </w:r>
      <w:r w:rsidR="00BB523A" w:rsidRPr="00BB523A">
        <w:rPr>
          <w:b/>
        </w:rPr>
        <w:t>Григорьевича</w:t>
      </w:r>
      <w:r w:rsidRPr="00330E93">
        <w:rPr>
          <w:b/>
        </w:rPr>
        <w:t xml:space="preserve">, </w:t>
      </w:r>
      <w:r w:rsidRPr="001E5FB1">
        <w:rPr>
          <w:b/>
        </w:rPr>
        <w:t>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18</w:t>
      </w:r>
    </w:p>
    <w:p w14:paraId="0A8825B2" w14:textId="77777777" w:rsidR="001E5FB1" w:rsidRDefault="001E5FB1" w:rsidP="001E5FB1">
      <w:pPr>
        <w:suppressAutoHyphens/>
        <w:jc w:val="center"/>
      </w:pPr>
    </w:p>
    <w:p w14:paraId="241ACCA5" w14:textId="074F27A5" w:rsidR="001E5FB1" w:rsidRDefault="001E5FB1" w:rsidP="001E5FB1">
      <w:pPr>
        <w:pStyle w:val="af6"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rPr>
          <w:szCs w:val="28"/>
        </w:rPr>
        <w:t>Бурков Вячеслав Анатольевич, 1984 г.р.</w:t>
      </w:r>
    </w:p>
    <w:p w14:paraId="12F32D65" w14:textId="77777777" w:rsidR="001E5FB1" w:rsidRDefault="001E5FB1" w:rsidP="000B3A32"/>
    <w:sectPr w:rsidR="001E5FB1" w:rsidSect="00E44B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5C3F" w14:textId="77777777" w:rsidR="00AB5849" w:rsidRDefault="00AB5849">
      <w:r>
        <w:separator/>
      </w:r>
    </w:p>
  </w:endnote>
  <w:endnote w:type="continuationSeparator" w:id="0">
    <w:p w14:paraId="64CDA3BB" w14:textId="77777777" w:rsidR="00AB5849" w:rsidRDefault="00AB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2AA3F" w14:textId="77777777" w:rsidR="00AB5849" w:rsidRDefault="00AB5849">
      <w:r>
        <w:separator/>
      </w:r>
    </w:p>
  </w:footnote>
  <w:footnote w:type="continuationSeparator" w:id="0">
    <w:p w14:paraId="41056C99" w14:textId="77777777" w:rsidR="00AB5849" w:rsidRDefault="00AB5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F6731"/>
    <w:multiLevelType w:val="hybridMultilevel"/>
    <w:tmpl w:val="6E320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2316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52DEA"/>
    <w:rsid w:val="0008484D"/>
    <w:rsid w:val="00085DCE"/>
    <w:rsid w:val="000A1506"/>
    <w:rsid w:val="000B3A32"/>
    <w:rsid w:val="000D0D54"/>
    <w:rsid w:val="000F1485"/>
    <w:rsid w:val="000F1C71"/>
    <w:rsid w:val="000F4887"/>
    <w:rsid w:val="00115836"/>
    <w:rsid w:val="001243E3"/>
    <w:rsid w:val="00125A4B"/>
    <w:rsid w:val="00137969"/>
    <w:rsid w:val="00165517"/>
    <w:rsid w:val="001757B8"/>
    <w:rsid w:val="00191482"/>
    <w:rsid w:val="001A00FC"/>
    <w:rsid w:val="001A36DA"/>
    <w:rsid w:val="001B15BE"/>
    <w:rsid w:val="001B206D"/>
    <w:rsid w:val="001C1318"/>
    <w:rsid w:val="001D1DD3"/>
    <w:rsid w:val="001E5FB1"/>
    <w:rsid w:val="00201E8F"/>
    <w:rsid w:val="00205244"/>
    <w:rsid w:val="00227FB5"/>
    <w:rsid w:val="00246098"/>
    <w:rsid w:val="00257A42"/>
    <w:rsid w:val="00264F65"/>
    <w:rsid w:val="00296CAB"/>
    <w:rsid w:val="002B21D1"/>
    <w:rsid w:val="002B3EE9"/>
    <w:rsid w:val="002C2A72"/>
    <w:rsid w:val="002D277C"/>
    <w:rsid w:val="002D4959"/>
    <w:rsid w:val="002D6839"/>
    <w:rsid w:val="002E2BDC"/>
    <w:rsid w:val="003012C6"/>
    <w:rsid w:val="00303229"/>
    <w:rsid w:val="00303589"/>
    <w:rsid w:val="00320F9F"/>
    <w:rsid w:val="00331EFD"/>
    <w:rsid w:val="00343159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C1188"/>
    <w:rsid w:val="004E2451"/>
    <w:rsid w:val="004F451C"/>
    <w:rsid w:val="00504A0A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5F0A48"/>
    <w:rsid w:val="00600F16"/>
    <w:rsid w:val="0061139D"/>
    <w:rsid w:val="00616C21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1B03"/>
    <w:rsid w:val="00722EC7"/>
    <w:rsid w:val="00735ACF"/>
    <w:rsid w:val="00741EB1"/>
    <w:rsid w:val="00751328"/>
    <w:rsid w:val="00756AB6"/>
    <w:rsid w:val="007662AC"/>
    <w:rsid w:val="00772DA0"/>
    <w:rsid w:val="00783CD5"/>
    <w:rsid w:val="007C52A7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D09EB"/>
    <w:rsid w:val="008F37B9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E2B6B"/>
    <w:rsid w:val="009E352B"/>
    <w:rsid w:val="009E37C7"/>
    <w:rsid w:val="009F3511"/>
    <w:rsid w:val="009F440F"/>
    <w:rsid w:val="00A04990"/>
    <w:rsid w:val="00A14C9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5849"/>
    <w:rsid w:val="00AC397D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E86"/>
    <w:rsid w:val="00BA7FB1"/>
    <w:rsid w:val="00BB38DD"/>
    <w:rsid w:val="00BB523A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0EB0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1A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44B0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4719D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E5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</TotalTime>
  <Pages>3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8</cp:revision>
  <cp:lastPrinted>2026-07-23T08:12:00Z</cp:lastPrinted>
  <dcterms:created xsi:type="dcterms:W3CDTF">2026-07-18T09:16:00Z</dcterms:created>
  <dcterms:modified xsi:type="dcterms:W3CDTF">2026-07-23T08:14:00Z</dcterms:modified>
</cp:coreProperties>
</file>