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1AA07D1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537883"/>
                <wp:effectExtent l="0" t="0" r="3810" b="1460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37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9D4DC" w14:textId="1302C94E" w:rsidR="00B4337A" w:rsidRPr="00B33253" w:rsidRDefault="00B4337A" w:rsidP="00B4337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>О состав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е контрольно-ревизионной службы</w:t>
                            </w: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 xml:space="preserve"> при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Лысьвенского</w:t>
                            </w:r>
                            <w:r w:rsidRPr="0018421D">
                              <w:rPr>
                                <w:b/>
                                <w:bCs/>
                                <w:szCs w:val="28"/>
                              </w:rPr>
                              <w:t xml:space="preserve"> муниципального округа</w:t>
                            </w:r>
                          </w:p>
                          <w:p w14:paraId="6ABA6F05" w14:textId="77777777" w:rsidR="00D20EB0" w:rsidRDefault="00D20EB0" w:rsidP="00D20EB0"/>
                          <w:p w14:paraId="50E5BCC6" w14:textId="77777777" w:rsidR="00D20EB0" w:rsidRPr="00B33253" w:rsidRDefault="00D20EB0" w:rsidP="00B21DDE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  <w:p w14:paraId="5818EA21" w14:textId="77777777" w:rsidR="00D20EB0" w:rsidRDefault="00D20E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42.3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" filled="f" stroked="f">
                <v:textbox inset="0,0,0,0">
                  <w:txbxContent>
                    <w:p w14:paraId="5C69D4DC" w14:textId="1302C94E" w:rsidR="00B4337A" w:rsidRPr="00B33253" w:rsidRDefault="00B4337A" w:rsidP="00B4337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8421D">
                        <w:rPr>
                          <w:b/>
                          <w:bCs/>
                          <w:szCs w:val="28"/>
                        </w:rPr>
                        <w:t>О состав</w:t>
                      </w:r>
                      <w:r>
                        <w:rPr>
                          <w:b/>
                          <w:bCs/>
                          <w:szCs w:val="28"/>
                        </w:rPr>
                        <w:t>е контрольно-ревизионной службы</w:t>
                      </w:r>
                      <w:r w:rsidRPr="0018421D">
                        <w:rPr>
                          <w:b/>
                          <w:bCs/>
                          <w:szCs w:val="28"/>
                        </w:rPr>
                        <w:t xml:space="preserve"> при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>Лысьвен</w:t>
                      </w:r>
                      <w:r>
                        <w:rPr>
                          <w:b/>
                          <w:bCs/>
                          <w:szCs w:val="28"/>
                        </w:rPr>
                        <w:t>ского</w:t>
                      </w:r>
                      <w:r w:rsidRPr="0018421D">
                        <w:rPr>
                          <w:b/>
                          <w:bCs/>
                          <w:szCs w:val="28"/>
                        </w:rPr>
                        <w:t xml:space="preserve"> муниципального округа</w:t>
                      </w:r>
                    </w:p>
                    <w:p w14:paraId="6ABA6F05" w14:textId="77777777" w:rsidR="00D20EB0" w:rsidRDefault="00D20EB0" w:rsidP="00D20EB0"/>
                    <w:p w14:paraId="50E5BCC6" w14:textId="77777777" w:rsidR="00D20EB0" w:rsidRPr="00B33253" w:rsidRDefault="00D20EB0" w:rsidP="00B21DDE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  <w:p w14:paraId="5818EA21" w14:textId="77777777" w:rsidR="00D20EB0" w:rsidRDefault="00D20EB0"/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A22E09A" w:rsidR="00975170" w:rsidRPr="00DF42F4" w:rsidRDefault="00227FB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A22E09A" w:rsidR="00975170" w:rsidRPr="00DF42F4" w:rsidRDefault="00227FB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34FB714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B4337A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34FB714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227FB5">
                        <w:rPr>
                          <w:sz w:val="24"/>
                          <w:szCs w:val="24"/>
                        </w:rPr>
                        <w:t>3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B4337A">
                        <w:rPr>
                          <w:sz w:val="24"/>
                          <w:szCs w:val="24"/>
                        </w:rPr>
                        <w:t>4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9EBF16" w14:textId="77777777" w:rsidR="00B4337A" w:rsidRDefault="00B4337A" w:rsidP="00504A0A">
      <w:pPr>
        <w:pStyle w:val="a7"/>
        <w:spacing w:line="312" w:lineRule="auto"/>
      </w:pPr>
    </w:p>
    <w:p w14:paraId="29898B59" w14:textId="0FBF28CF" w:rsidR="00D20EB0" w:rsidRDefault="00B4337A" w:rsidP="00504A0A">
      <w:pPr>
        <w:pStyle w:val="a7"/>
        <w:spacing w:line="312" w:lineRule="auto"/>
      </w:pPr>
      <w:r w:rsidRPr="00B4337A">
        <w:t>На основании статьи 60 Федерального закона от 12.06.2002 № 67-ФЗ "Об основных гарантиях избирательных прав и права на участие в референдуме граждан Российской Федерации", статьи 59 Закона Пермского края от 11.05.2011 № 766-ПК «О выборах депутатов Законодательного Собрания Пермского края</w:t>
      </w:r>
      <w:r w:rsidR="000A57F9">
        <w:t xml:space="preserve">, </w:t>
      </w:r>
      <w:r w:rsidRPr="00B4337A">
        <w:t xml:space="preserve">решения территориальной избирательной комиссии </w:t>
      </w:r>
      <w:r w:rsidR="000A57F9">
        <w:t>Лысьвен</w:t>
      </w:r>
      <w:r w:rsidRPr="00B4337A">
        <w:t>ского муниципального округа от 1</w:t>
      </w:r>
      <w:r w:rsidR="000A57F9">
        <w:t>6</w:t>
      </w:r>
      <w:r w:rsidRPr="00B4337A">
        <w:t>.06.2026 № 1</w:t>
      </w:r>
      <w:r w:rsidR="000A57F9">
        <w:t>00</w:t>
      </w:r>
      <w:r w:rsidRPr="00B4337A">
        <w:t>/01-5 «</w:t>
      </w:r>
      <w:r w:rsidR="000A57F9" w:rsidRPr="000A57F9">
        <w:t>О Положении о Контрольно-ревизионной службе при территориальной избирательной комиссии Лысьвенского муниципального округа</w:t>
      </w:r>
      <w:r w:rsidRPr="00B4337A">
        <w:t>»,</w:t>
      </w:r>
    </w:p>
    <w:p w14:paraId="4D7F7B8F" w14:textId="77777777" w:rsidR="007E5A16" w:rsidRDefault="007E5A16" w:rsidP="00E44B0A">
      <w:pPr>
        <w:pStyle w:val="a7"/>
        <w:spacing w:line="336" w:lineRule="auto"/>
        <w:jc w:val="center"/>
      </w:pPr>
    </w:p>
    <w:p w14:paraId="488DCB08" w14:textId="597A8CFC" w:rsidR="00227FB5" w:rsidRDefault="00227FB5" w:rsidP="00E44B0A">
      <w:pPr>
        <w:pStyle w:val="a7"/>
        <w:spacing w:line="336" w:lineRule="auto"/>
        <w:jc w:val="center"/>
      </w:pPr>
      <w:proofErr w:type="gramStart"/>
      <w:r>
        <w:t>Комиссия  р</w:t>
      </w:r>
      <w:proofErr w:type="gramEnd"/>
      <w:r>
        <w:t xml:space="preserve"> е ш а е </w:t>
      </w:r>
      <w:proofErr w:type="gramStart"/>
      <w:r>
        <w:t>т :</w:t>
      </w:r>
      <w:proofErr w:type="gramEnd"/>
    </w:p>
    <w:p w14:paraId="02B2D890" w14:textId="77777777" w:rsidR="00227FB5" w:rsidRDefault="00227FB5" w:rsidP="00E44B0A">
      <w:pPr>
        <w:pStyle w:val="a7"/>
        <w:spacing w:line="336" w:lineRule="auto"/>
      </w:pPr>
    </w:p>
    <w:p w14:paraId="474059E4" w14:textId="59C4443C" w:rsidR="00504A0A" w:rsidRDefault="00227FB5" w:rsidP="00504A0A">
      <w:pPr>
        <w:pStyle w:val="a7"/>
        <w:spacing w:line="336" w:lineRule="auto"/>
      </w:pPr>
      <w:r>
        <w:t>1.</w:t>
      </w:r>
      <w:r w:rsidR="00320F9F">
        <w:t xml:space="preserve"> </w:t>
      </w:r>
      <w:r w:rsidR="00B4337A" w:rsidRPr="00B4337A">
        <w:t xml:space="preserve">Утвердить Состав </w:t>
      </w:r>
      <w:proofErr w:type="spellStart"/>
      <w:r w:rsidR="00B4337A" w:rsidRPr="00B4337A">
        <w:t>Контрольно</w:t>
      </w:r>
      <w:proofErr w:type="spellEnd"/>
      <w:r w:rsidR="00B4337A" w:rsidRPr="00B4337A">
        <w:t xml:space="preserve"> - ревизионной службы при территориальной избирательной комиссии </w:t>
      </w:r>
      <w:r w:rsidR="007E5A16">
        <w:t>Лысьвен</w:t>
      </w:r>
      <w:r w:rsidR="00B4337A" w:rsidRPr="00B4337A">
        <w:t>ского муниципального округа (прилагается).</w:t>
      </w:r>
    </w:p>
    <w:p w14:paraId="5C2C4425" w14:textId="40A6BC21" w:rsidR="00227FB5" w:rsidRDefault="00504A0A" w:rsidP="00320F9F">
      <w:pPr>
        <w:pStyle w:val="a7"/>
        <w:spacing w:line="336" w:lineRule="auto"/>
      </w:pPr>
      <w:r>
        <w:t>2.</w:t>
      </w:r>
      <w:r>
        <w:tab/>
      </w:r>
      <w:r w:rsidR="00227FB5">
        <w:t>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369199A2" w:rsidR="009F440F" w:rsidRDefault="000A57F9" w:rsidP="00E44B0A">
      <w:pPr>
        <w:pStyle w:val="a7"/>
        <w:spacing w:line="336" w:lineRule="auto"/>
      </w:pPr>
      <w:r>
        <w:t>3</w:t>
      </w:r>
      <w:r w:rsidR="00227FB5">
        <w:t xml:space="preserve">. Возложить контроль за исполнением настоящего решения на председателя территориальной избирательной комиссии </w:t>
      </w:r>
      <w:proofErr w:type="spellStart"/>
      <w:r w:rsidR="00227FB5">
        <w:t>Штейникова</w:t>
      </w:r>
      <w:proofErr w:type="spellEnd"/>
      <w:r w:rsidR="00227FB5">
        <w:t xml:space="preserve">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1EB529CD" w14:textId="77777777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решению</w:t>
      </w:r>
    </w:p>
    <w:p w14:paraId="271153B9" w14:textId="77777777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территориальной избирательной комиссии </w:t>
      </w:r>
    </w:p>
    <w:p w14:paraId="5EC5A72A" w14:textId="4746469F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>Лысьвенского муниципального округа</w:t>
      </w:r>
    </w:p>
    <w:p w14:paraId="5FAAD09F" w14:textId="28C62E88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19 июля 2026 № </w:t>
      </w:r>
      <w:r w:rsidRPr="001E5FB1">
        <w:rPr>
          <w:sz w:val="24"/>
          <w:szCs w:val="24"/>
        </w:rPr>
        <w:t>103/0</w:t>
      </w:r>
      <w:r w:rsidR="007E5A16">
        <w:rPr>
          <w:sz w:val="24"/>
          <w:szCs w:val="24"/>
        </w:rPr>
        <w:t>4</w:t>
      </w:r>
      <w:r w:rsidRPr="001E5FB1">
        <w:rPr>
          <w:sz w:val="24"/>
          <w:szCs w:val="24"/>
        </w:rPr>
        <w:t>-5</w:t>
      </w:r>
    </w:p>
    <w:p w14:paraId="37123FD9" w14:textId="77777777" w:rsidR="001E5FB1" w:rsidRDefault="001E5FB1" w:rsidP="001E5FB1">
      <w:pPr>
        <w:jc w:val="right"/>
        <w:rPr>
          <w:sz w:val="24"/>
          <w:szCs w:val="24"/>
        </w:rPr>
      </w:pPr>
    </w:p>
    <w:p w14:paraId="021B1128" w14:textId="4EC918C7" w:rsidR="007E5A16" w:rsidRDefault="007E5A16" w:rsidP="007E5A16">
      <w:pPr>
        <w:ind w:firstLine="426"/>
        <w:jc w:val="center"/>
        <w:rPr>
          <w:b/>
          <w:szCs w:val="28"/>
        </w:rPr>
      </w:pPr>
      <w:r w:rsidRPr="0009245C">
        <w:rPr>
          <w:b/>
          <w:szCs w:val="28"/>
        </w:rPr>
        <w:t xml:space="preserve">Состав контрольно-ревизионной службы при территориальной избирательной комиссии </w:t>
      </w:r>
      <w:r>
        <w:rPr>
          <w:b/>
          <w:szCs w:val="28"/>
        </w:rPr>
        <w:t>Лысьвенского</w:t>
      </w:r>
      <w:r w:rsidRPr="0009245C">
        <w:rPr>
          <w:b/>
          <w:szCs w:val="28"/>
        </w:rPr>
        <w:t xml:space="preserve"> муниципального округа</w:t>
      </w:r>
    </w:p>
    <w:p w14:paraId="636DE1A1" w14:textId="77777777" w:rsidR="007E5A16" w:rsidRDefault="007E5A16" w:rsidP="007E5A16">
      <w:pPr>
        <w:ind w:firstLine="426"/>
        <w:jc w:val="center"/>
        <w:rPr>
          <w:b/>
          <w:szCs w:val="28"/>
        </w:rPr>
      </w:pPr>
    </w:p>
    <w:tbl>
      <w:tblPr>
        <w:tblStyle w:val="af4"/>
        <w:tblW w:w="9606" w:type="dxa"/>
        <w:tblLook w:val="04A0" w:firstRow="1" w:lastRow="0" w:firstColumn="1" w:lastColumn="0" w:noHBand="0" w:noVBand="1"/>
      </w:tblPr>
      <w:tblGrid>
        <w:gridCol w:w="675"/>
        <w:gridCol w:w="2835"/>
        <w:gridCol w:w="2835"/>
        <w:gridCol w:w="3261"/>
      </w:tblGrid>
      <w:tr w:rsidR="007E5A16" w14:paraId="09B435E9" w14:textId="77777777" w:rsidTr="00F632D0">
        <w:tc>
          <w:tcPr>
            <w:tcW w:w="675" w:type="dxa"/>
          </w:tcPr>
          <w:p w14:paraId="0975BCE1" w14:textId="77777777" w:rsidR="007E5A16" w:rsidRPr="0009245C" w:rsidRDefault="007E5A16" w:rsidP="00F632D0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04DBB0A0" w14:textId="77777777" w:rsidR="007E5A16" w:rsidRPr="0009245C" w:rsidRDefault="007E5A16" w:rsidP="00F632D0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Статус в КРС</w:t>
            </w:r>
          </w:p>
        </w:tc>
        <w:tc>
          <w:tcPr>
            <w:tcW w:w="2835" w:type="dxa"/>
          </w:tcPr>
          <w:p w14:paraId="7B139608" w14:textId="77777777" w:rsidR="007E5A16" w:rsidRPr="0009245C" w:rsidRDefault="007E5A16" w:rsidP="00F632D0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3261" w:type="dxa"/>
          </w:tcPr>
          <w:p w14:paraId="396F9BAE" w14:textId="77777777" w:rsidR="007E5A16" w:rsidRPr="0009245C" w:rsidRDefault="007E5A16" w:rsidP="00F632D0">
            <w:pPr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b/>
                <w:sz w:val="24"/>
                <w:szCs w:val="24"/>
              </w:rPr>
              <w:t>Должность</w:t>
            </w:r>
          </w:p>
        </w:tc>
      </w:tr>
      <w:tr w:rsidR="007E5A16" w14:paraId="2265AAB7" w14:textId="77777777" w:rsidTr="00F632D0">
        <w:tc>
          <w:tcPr>
            <w:tcW w:w="675" w:type="dxa"/>
          </w:tcPr>
          <w:p w14:paraId="6184DAFF" w14:textId="77777777" w:rsidR="007E5A16" w:rsidRPr="0009245C" w:rsidRDefault="007E5A16" w:rsidP="00F632D0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0D2610C" w14:textId="77777777" w:rsidR="007E5A16" w:rsidRPr="0009245C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09245C">
              <w:rPr>
                <w:sz w:val="24"/>
                <w:szCs w:val="24"/>
              </w:rPr>
              <w:t>уководитель контрольно-ревизионной службы</w:t>
            </w:r>
          </w:p>
        </w:tc>
        <w:tc>
          <w:tcPr>
            <w:tcW w:w="2835" w:type="dxa"/>
          </w:tcPr>
          <w:p w14:paraId="61E1DF3A" w14:textId="2C72E63E" w:rsidR="007E5A16" w:rsidRPr="0009245C" w:rsidRDefault="007E5A16" w:rsidP="00F348D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Замараева Ольга Анатольевна</w:t>
            </w:r>
          </w:p>
        </w:tc>
        <w:tc>
          <w:tcPr>
            <w:tcW w:w="3261" w:type="dxa"/>
          </w:tcPr>
          <w:p w14:paraId="313D940E" w14:textId="1FB3FA6F" w:rsidR="007E5A16" w:rsidRPr="0009245C" w:rsidRDefault="007E5A16" w:rsidP="00F348D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 xml:space="preserve">заместитель председателя   территориальной избирательной комиссии </w:t>
            </w:r>
            <w:r w:rsidRPr="007E5A16">
              <w:rPr>
                <w:sz w:val="24"/>
                <w:szCs w:val="24"/>
              </w:rPr>
              <w:t>Лысьвенского</w:t>
            </w:r>
            <w:r w:rsidRPr="0009245C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7E5A16" w14:paraId="50D5C0AA" w14:textId="77777777" w:rsidTr="00F632D0">
        <w:tc>
          <w:tcPr>
            <w:tcW w:w="675" w:type="dxa"/>
          </w:tcPr>
          <w:p w14:paraId="3152E8DA" w14:textId="77777777" w:rsidR="007E5A16" w:rsidRPr="0009245C" w:rsidRDefault="007E5A16" w:rsidP="00F632D0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4BBB9C7" w14:textId="77777777" w:rsidR="007E5A16" w:rsidRPr="0009245C" w:rsidRDefault="007E5A16" w:rsidP="00F348D2">
            <w:pPr>
              <w:spacing w:line="228" w:lineRule="auto"/>
              <w:rPr>
                <w:szCs w:val="28"/>
              </w:rPr>
            </w:pPr>
            <w:r>
              <w:rPr>
                <w:sz w:val="24"/>
                <w:szCs w:val="24"/>
              </w:rPr>
              <w:t>заместитель руководителя</w:t>
            </w:r>
            <w:r w:rsidRPr="0009245C">
              <w:rPr>
                <w:sz w:val="24"/>
                <w:szCs w:val="24"/>
              </w:rPr>
              <w:t xml:space="preserve"> контрольно-ревизионной службы</w:t>
            </w:r>
          </w:p>
        </w:tc>
        <w:tc>
          <w:tcPr>
            <w:tcW w:w="2835" w:type="dxa"/>
          </w:tcPr>
          <w:p w14:paraId="40D2E52E" w14:textId="0158CA61" w:rsidR="007E5A16" w:rsidRPr="0009245C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Наугольных Вера Васильевна</w:t>
            </w:r>
          </w:p>
        </w:tc>
        <w:tc>
          <w:tcPr>
            <w:tcW w:w="3261" w:type="dxa"/>
          </w:tcPr>
          <w:p w14:paraId="75AEE009" w14:textId="11D6533E" w:rsidR="007E5A16" w:rsidRDefault="007E5A16" w:rsidP="00F348D2">
            <w:pPr>
              <w:spacing w:line="228" w:lineRule="auto"/>
              <w:jc w:val="center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7E5A16">
              <w:rPr>
                <w:sz w:val="24"/>
                <w:szCs w:val="24"/>
              </w:rPr>
              <w:t>Лысьвенского</w:t>
            </w:r>
            <w:r w:rsidRPr="0009245C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7E5A16" w14:paraId="1DA5746A" w14:textId="77777777" w:rsidTr="00F632D0">
        <w:tc>
          <w:tcPr>
            <w:tcW w:w="675" w:type="dxa"/>
          </w:tcPr>
          <w:p w14:paraId="334D1C4A" w14:textId="77777777" w:rsidR="007E5A16" w:rsidRPr="0009245C" w:rsidRDefault="007E5A16" w:rsidP="00F632D0">
            <w:pPr>
              <w:jc w:val="center"/>
              <w:rPr>
                <w:sz w:val="24"/>
                <w:szCs w:val="24"/>
              </w:rPr>
            </w:pPr>
            <w:r w:rsidRPr="0009245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0431741" w14:textId="77777777" w:rsidR="007E5A16" w:rsidRPr="0009245C" w:rsidRDefault="007E5A16" w:rsidP="00F348D2">
            <w:pPr>
              <w:spacing w:line="228" w:lineRule="auto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18DFE053" w14:textId="37DE1540" w:rsidR="007E5A16" w:rsidRPr="0009245C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E5A16">
              <w:rPr>
                <w:sz w:val="24"/>
                <w:szCs w:val="24"/>
              </w:rPr>
              <w:t>Шадрина Татьяна Николаевна</w:t>
            </w:r>
          </w:p>
        </w:tc>
        <w:tc>
          <w:tcPr>
            <w:tcW w:w="3261" w:type="dxa"/>
          </w:tcPr>
          <w:p w14:paraId="5FAD7D1C" w14:textId="434FB3DB" w:rsidR="007E5A16" w:rsidRDefault="007E5A16" w:rsidP="00F348D2">
            <w:pPr>
              <w:spacing w:line="228" w:lineRule="auto"/>
              <w:jc w:val="center"/>
              <w:rPr>
                <w:b/>
                <w:szCs w:val="28"/>
              </w:rPr>
            </w:pPr>
            <w:r w:rsidRPr="009D7914">
              <w:rPr>
                <w:sz w:val="24"/>
                <w:szCs w:val="24"/>
              </w:rPr>
              <w:t xml:space="preserve">член территориальной избирательной комиссии </w:t>
            </w:r>
            <w:r w:rsidRPr="007E5A16">
              <w:rPr>
                <w:sz w:val="24"/>
                <w:szCs w:val="24"/>
              </w:rPr>
              <w:t>Лысьвенского</w:t>
            </w:r>
            <w:r w:rsidRPr="009D7914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7E5A16" w14:paraId="4795CF6C" w14:textId="77777777" w:rsidTr="00F632D0">
        <w:tc>
          <w:tcPr>
            <w:tcW w:w="675" w:type="dxa"/>
          </w:tcPr>
          <w:p w14:paraId="6F6FC6CB" w14:textId="77777777" w:rsidR="007E5A16" w:rsidRPr="0009245C" w:rsidRDefault="007E5A16" w:rsidP="00F63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2E2A541B" w14:textId="77777777" w:rsidR="007E5A16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 w:rsidRPr="009D7914">
              <w:rPr>
                <w:sz w:val="24"/>
                <w:szCs w:val="24"/>
              </w:rPr>
              <w:t>член контрольно-ревизионной службы</w:t>
            </w:r>
          </w:p>
        </w:tc>
        <w:tc>
          <w:tcPr>
            <w:tcW w:w="2835" w:type="dxa"/>
          </w:tcPr>
          <w:p w14:paraId="28E95B1D" w14:textId="08723E01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Шилова Ирина Викторовна</w:t>
            </w:r>
          </w:p>
        </w:tc>
        <w:tc>
          <w:tcPr>
            <w:tcW w:w="3261" w:type="dxa"/>
          </w:tcPr>
          <w:p w14:paraId="1B593011" w14:textId="6CA0BF4A" w:rsidR="007E5A16" w:rsidRPr="009D7914" w:rsidRDefault="00972F2D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72F2D">
              <w:rPr>
                <w:sz w:val="24"/>
                <w:szCs w:val="24"/>
              </w:rPr>
              <w:t>главный специалист</w:t>
            </w:r>
            <w:r>
              <w:t xml:space="preserve"> </w:t>
            </w:r>
            <w:r w:rsidRPr="00972F2D">
              <w:rPr>
                <w:sz w:val="24"/>
                <w:szCs w:val="24"/>
              </w:rPr>
              <w:t xml:space="preserve">территориальной </w:t>
            </w:r>
            <w:r w:rsidR="007E5A16" w:rsidRPr="009D7914">
              <w:rPr>
                <w:sz w:val="24"/>
                <w:szCs w:val="24"/>
              </w:rPr>
              <w:t xml:space="preserve">избирательной комиссии </w:t>
            </w:r>
            <w:r w:rsidR="007E5A16" w:rsidRPr="007E5A16">
              <w:rPr>
                <w:sz w:val="24"/>
                <w:szCs w:val="24"/>
              </w:rPr>
              <w:t>Лысьвенского</w:t>
            </w:r>
            <w:r w:rsidR="007E5A16" w:rsidRPr="009D7914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72F2D" w14:paraId="43CF1DF2" w14:textId="77777777" w:rsidTr="00F632D0">
        <w:tc>
          <w:tcPr>
            <w:tcW w:w="675" w:type="dxa"/>
          </w:tcPr>
          <w:p w14:paraId="59433481" w14:textId="77777777" w:rsidR="00972F2D" w:rsidRPr="0009245C" w:rsidRDefault="00972F2D" w:rsidP="00972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024223A4" w14:textId="1A8456B3" w:rsidR="00972F2D" w:rsidRPr="0009245C" w:rsidRDefault="000A57F9" w:rsidP="00F348D2">
            <w:pPr>
              <w:spacing w:line="228" w:lineRule="auto"/>
              <w:rPr>
                <w:szCs w:val="28"/>
              </w:rPr>
            </w:pPr>
            <w:r w:rsidRPr="009D7914">
              <w:rPr>
                <w:sz w:val="24"/>
                <w:szCs w:val="24"/>
              </w:rPr>
              <w:t>член контрольно-ревизионной службы</w:t>
            </w:r>
          </w:p>
        </w:tc>
        <w:tc>
          <w:tcPr>
            <w:tcW w:w="2835" w:type="dxa"/>
          </w:tcPr>
          <w:p w14:paraId="3E5DF7D6" w14:textId="40E51434" w:rsidR="00972F2D" w:rsidRPr="005262DC" w:rsidRDefault="000A57F9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Штейников</w:t>
            </w:r>
            <w:proofErr w:type="spellEnd"/>
            <w:r>
              <w:rPr>
                <w:sz w:val="24"/>
                <w:szCs w:val="24"/>
              </w:rPr>
              <w:t xml:space="preserve"> Алексей Петрович</w:t>
            </w:r>
          </w:p>
        </w:tc>
        <w:tc>
          <w:tcPr>
            <w:tcW w:w="3261" w:type="dxa"/>
          </w:tcPr>
          <w:p w14:paraId="35F99B7F" w14:textId="60CB5D8A" w:rsidR="00972F2D" w:rsidRPr="005262DC" w:rsidRDefault="000A57F9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A57F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0A57F9">
              <w:rPr>
                <w:sz w:val="24"/>
                <w:szCs w:val="24"/>
              </w:rPr>
              <w:t xml:space="preserve">   территориальной избирательной комиссии Лысьвенского муниципального округа</w:t>
            </w:r>
          </w:p>
        </w:tc>
      </w:tr>
      <w:tr w:rsidR="000A57F9" w14:paraId="28DFEC1B" w14:textId="77777777" w:rsidTr="00F632D0">
        <w:tc>
          <w:tcPr>
            <w:tcW w:w="675" w:type="dxa"/>
          </w:tcPr>
          <w:p w14:paraId="7BBC9956" w14:textId="77777777" w:rsidR="000A57F9" w:rsidRPr="0009245C" w:rsidRDefault="000A57F9" w:rsidP="000A57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0D5382F0" w14:textId="2BD62E20" w:rsidR="000A57F9" w:rsidRPr="0009245C" w:rsidRDefault="000A57F9" w:rsidP="00F348D2">
            <w:pPr>
              <w:spacing w:line="228" w:lineRule="auto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57D2ED0E" w14:textId="52B44489" w:rsidR="000A57F9" w:rsidRPr="005262DC" w:rsidRDefault="000A57F9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72F2D">
              <w:rPr>
                <w:sz w:val="24"/>
                <w:szCs w:val="24"/>
              </w:rPr>
              <w:t>Малькова Анна Сергеевна</w:t>
            </w:r>
          </w:p>
        </w:tc>
        <w:tc>
          <w:tcPr>
            <w:tcW w:w="3261" w:type="dxa"/>
          </w:tcPr>
          <w:p w14:paraId="51DD10F2" w14:textId="68B61D79" w:rsidR="000A57F9" w:rsidRPr="005262DC" w:rsidRDefault="000A57F9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262DC">
              <w:rPr>
                <w:sz w:val="24"/>
                <w:szCs w:val="24"/>
              </w:rPr>
              <w:t xml:space="preserve">уководитель офиса </w:t>
            </w:r>
            <w:r>
              <w:rPr>
                <w:sz w:val="24"/>
                <w:szCs w:val="24"/>
              </w:rPr>
              <w:t xml:space="preserve">        </w:t>
            </w:r>
            <w:r w:rsidRPr="005262DC">
              <w:rPr>
                <w:sz w:val="24"/>
                <w:szCs w:val="24"/>
              </w:rPr>
              <w:t xml:space="preserve">СДО № </w:t>
            </w:r>
            <w:r w:rsidRPr="00972F2D">
              <w:rPr>
                <w:sz w:val="24"/>
                <w:szCs w:val="24"/>
              </w:rPr>
              <w:t>6984/0724</w:t>
            </w:r>
            <w:r>
              <w:rPr>
                <w:sz w:val="24"/>
                <w:szCs w:val="24"/>
              </w:rPr>
              <w:t xml:space="preserve"> </w:t>
            </w:r>
            <w:r w:rsidRPr="005262DC">
              <w:rPr>
                <w:sz w:val="24"/>
                <w:szCs w:val="24"/>
              </w:rPr>
              <w:t>ПАО Сбербанк (по согласованию)</w:t>
            </w:r>
          </w:p>
        </w:tc>
      </w:tr>
      <w:tr w:rsidR="007E5A16" w14:paraId="08AECC7C" w14:textId="77777777" w:rsidTr="00F632D0">
        <w:tc>
          <w:tcPr>
            <w:tcW w:w="675" w:type="dxa"/>
          </w:tcPr>
          <w:p w14:paraId="317199A2" w14:textId="77777777" w:rsidR="007E5A16" w:rsidRDefault="007E5A16" w:rsidP="00F63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6E1F9CD0" w14:textId="77777777" w:rsidR="007E5A16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4DCFC3E9" w14:textId="3C4318DD" w:rsidR="007E5A16" w:rsidRDefault="00880447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Горшенина Наталья Николаевна</w:t>
            </w:r>
          </w:p>
        </w:tc>
        <w:tc>
          <w:tcPr>
            <w:tcW w:w="3261" w:type="dxa"/>
          </w:tcPr>
          <w:p w14:paraId="369B8E4C" w14:textId="03C4CEB2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Межрайонная ИФНС России № 11 по Пермскому краю ТОРМ г.</w:t>
            </w:r>
            <w:r w:rsidR="00880447">
              <w:rPr>
                <w:sz w:val="24"/>
                <w:szCs w:val="24"/>
              </w:rPr>
              <w:t xml:space="preserve"> Лысьва</w:t>
            </w:r>
            <w:r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7E5A16" w14:paraId="6881DC2B" w14:textId="77777777" w:rsidTr="00F632D0">
        <w:tc>
          <w:tcPr>
            <w:tcW w:w="675" w:type="dxa"/>
          </w:tcPr>
          <w:p w14:paraId="34E7607A" w14:textId="77777777" w:rsidR="007E5A16" w:rsidRDefault="007E5A16" w:rsidP="00F63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2B6D0156" w14:textId="77777777" w:rsidR="007E5A16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0FD911FE" w14:textId="77777777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Лобанова Елена Игоревна</w:t>
            </w:r>
          </w:p>
        </w:tc>
        <w:tc>
          <w:tcPr>
            <w:tcW w:w="3261" w:type="dxa"/>
          </w:tcPr>
          <w:p w14:paraId="1593F745" w14:textId="77777777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инженер Территориального отдела филиала ППК «</w:t>
            </w:r>
            <w:proofErr w:type="spellStart"/>
            <w:r>
              <w:rPr>
                <w:sz w:val="24"/>
                <w:szCs w:val="24"/>
              </w:rPr>
              <w:t>Роскадастр</w:t>
            </w:r>
            <w:proofErr w:type="spellEnd"/>
            <w:r>
              <w:rPr>
                <w:sz w:val="24"/>
                <w:szCs w:val="24"/>
              </w:rPr>
              <w:t>» (по согласованию)</w:t>
            </w:r>
          </w:p>
        </w:tc>
      </w:tr>
      <w:tr w:rsidR="007E5A16" w14:paraId="68B4D169" w14:textId="77777777" w:rsidTr="00F632D0">
        <w:tc>
          <w:tcPr>
            <w:tcW w:w="675" w:type="dxa"/>
          </w:tcPr>
          <w:p w14:paraId="58E8501C" w14:textId="77777777" w:rsidR="007E5A16" w:rsidRDefault="007E5A16" w:rsidP="00F63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635630FD" w14:textId="77777777" w:rsidR="007E5A16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7CA24C8C" w14:textId="7C138EEE" w:rsidR="007E5A16" w:rsidRDefault="008933E7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Ведерникова Инна Петровна</w:t>
            </w:r>
          </w:p>
        </w:tc>
        <w:tc>
          <w:tcPr>
            <w:tcW w:w="3261" w:type="dxa"/>
          </w:tcPr>
          <w:p w14:paraId="795F939D" w14:textId="77777777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Клиентская служба </w:t>
            </w:r>
          </w:p>
          <w:p w14:paraId="62AED882" w14:textId="778D803E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 правах отдела) в г.</w:t>
            </w:r>
            <w:r w:rsidR="008933E7">
              <w:rPr>
                <w:sz w:val="24"/>
                <w:szCs w:val="24"/>
              </w:rPr>
              <w:t xml:space="preserve"> Лысьва</w:t>
            </w:r>
            <w:r>
              <w:rPr>
                <w:sz w:val="24"/>
                <w:szCs w:val="24"/>
              </w:rPr>
              <w:t xml:space="preserve"> ОСФР по Пермскому краю (по согласованию)</w:t>
            </w:r>
          </w:p>
        </w:tc>
      </w:tr>
      <w:tr w:rsidR="007E5A16" w14:paraId="1B55DC36" w14:textId="77777777" w:rsidTr="00F632D0">
        <w:tc>
          <w:tcPr>
            <w:tcW w:w="675" w:type="dxa"/>
          </w:tcPr>
          <w:p w14:paraId="7BD28F58" w14:textId="77777777" w:rsidR="007E5A16" w:rsidRDefault="007E5A16" w:rsidP="00F63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57D219E1" w14:textId="77777777" w:rsidR="007E5A16" w:rsidRDefault="007E5A16" w:rsidP="00F348D2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  <w:r w:rsidRPr="0009245C">
              <w:rPr>
                <w:sz w:val="24"/>
                <w:szCs w:val="24"/>
              </w:rPr>
              <w:t>контрольно-ревизионной службы</w:t>
            </w:r>
          </w:p>
        </w:tc>
        <w:tc>
          <w:tcPr>
            <w:tcW w:w="2835" w:type="dxa"/>
          </w:tcPr>
          <w:p w14:paraId="3237B0C5" w14:textId="2B7634ED" w:rsidR="007E5A16" w:rsidRPr="005262DC" w:rsidRDefault="008933E7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Андрей Александрович</w:t>
            </w:r>
          </w:p>
        </w:tc>
        <w:tc>
          <w:tcPr>
            <w:tcW w:w="3261" w:type="dxa"/>
          </w:tcPr>
          <w:p w14:paraId="1D853BDA" w14:textId="76738FBF" w:rsidR="007E5A16" w:rsidRDefault="007E5A16" w:rsidP="00F348D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ЭКО ОМВД России </w:t>
            </w:r>
            <w:r w:rsidR="008933E7">
              <w:rPr>
                <w:sz w:val="24"/>
                <w:szCs w:val="24"/>
              </w:rPr>
              <w:t>по Лысьвенскому городскому округу</w:t>
            </w:r>
            <w:r>
              <w:rPr>
                <w:sz w:val="24"/>
                <w:szCs w:val="24"/>
              </w:rPr>
              <w:t xml:space="preserve"> (по согласованию)</w:t>
            </w:r>
          </w:p>
        </w:tc>
      </w:tr>
    </w:tbl>
    <w:p w14:paraId="12F32D65" w14:textId="77777777" w:rsidR="001E5FB1" w:rsidRDefault="001E5FB1" w:rsidP="008933E7">
      <w:pPr>
        <w:ind w:firstLine="426"/>
        <w:jc w:val="center"/>
      </w:pPr>
    </w:p>
    <w:sectPr w:rsidR="001E5FB1" w:rsidSect="00E44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3F8C" w14:textId="77777777" w:rsidR="000809DD" w:rsidRDefault="000809DD">
      <w:r>
        <w:separator/>
      </w:r>
    </w:p>
  </w:endnote>
  <w:endnote w:type="continuationSeparator" w:id="0">
    <w:p w14:paraId="087256AD" w14:textId="77777777" w:rsidR="000809DD" w:rsidRDefault="0008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D61C3" w14:textId="77777777" w:rsidR="000809DD" w:rsidRDefault="000809DD">
      <w:r>
        <w:separator/>
      </w:r>
    </w:p>
  </w:footnote>
  <w:footnote w:type="continuationSeparator" w:id="0">
    <w:p w14:paraId="64147BC7" w14:textId="77777777" w:rsidR="000809DD" w:rsidRDefault="00080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2316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52DEA"/>
    <w:rsid w:val="000809DD"/>
    <w:rsid w:val="0008484D"/>
    <w:rsid w:val="00085DCE"/>
    <w:rsid w:val="000A1506"/>
    <w:rsid w:val="000A57F9"/>
    <w:rsid w:val="000B3A32"/>
    <w:rsid w:val="000D0D54"/>
    <w:rsid w:val="000F1485"/>
    <w:rsid w:val="000F1C71"/>
    <w:rsid w:val="000F4887"/>
    <w:rsid w:val="00115836"/>
    <w:rsid w:val="001243E3"/>
    <w:rsid w:val="00137969"/>
    <w:rsid w:val="00165517"/>
    <w:rsid w:val="001757B8"/>
    <w:rsid w:val="00191482"/>
    <w:rsid w:val="001A00FC"/>
    <w:rsid w:val="001A36DA"/>
    <w:rsid w:val="001B15BE"/>
    <w:rsid w:val="001B206D"/>
    <w:rsid w:val="001C1318"/>
    <w:rsid w:val="001D1DD3"/>
    <w:rsid w:val="001E5FB1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2E7AE1"/>
    <w:rsid w:val="003012C6"/>
    <w:rsid w:val="00303229"/>
    <w:rsid w:val="00303589"/>
    <w:rsid w:val="00320F9F"/>
    <w:rsid w:val="00331EFD"/>
    <w:rsid w:val="0034315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04A0A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46B1B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1B03"/>
    <w:rsid w:val="00722EC7"/>
    <w:rsid w:val="00735ACF"/>
    <w:rsid w:val="00741EB1"/>
    <w:rsid w:val="00751328"/>
    <w:rsid w:val="00756AB6"/>
    <w:rsid w:val="007662AC"/>
    <w:rsid w:val="00772DA0"/>
    <w:rsid w:val="00783CD5"/>
    <w:rsid w:val="007C52A7"/>
    <w:rsid w:val="007E4EC0"/>
    <w:rsid w:val="007E5A16"/>
    <w:rsid w:val="00811B95"/>
    <w:rsid w:val="00813760"/>
    <w:rsid w:val="0081478D"/>
    <w:rsid w:val="008338E7"/>
    <w:rsid w:val="00867F8C"/>
    <w:rsid w:val="00873008"/>
    <w:rsid w:val="00874CED"/>
    <w:rsid w:val="00880447"/>
    <w:rsid w:val="008858AC"/>
    <w:rsid w:val="008907E9"/>
    <w:rsid w:val="008933E7"/>
    <w:rsid w:val="008A4039"/>
    <w:rsid w:val="008B3EAD"/>
    <w:rsid w:val="008B44FB"/>
    <w:rsid w:val="008B5678"/>
    <w:rsid w:val="008C35AF"/>
    <w:rsid w:val="008D09EB"/>
    <w:rsid w:val="008F37B9"/>
    <w:rsid w:val="00902D5C"/>
    <w:rsid w:val="00905991"/>
    <w:rsid w:val="009213EB"/>
    <w:rsid w:val="0092526C"/>
    <w:rsid w:val="0093411B"/>
    <w:rsid w:val="00972F2D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58FE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337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0EB0"/>
    <w:rsid w:val="00D277F2"/>
    <w:rsid w:val="00D50D5D"/>
    <w:rsid w:val="00D642F3"/>
    <w:rsid w:val="00D715AA"/>
    <w:rsid w:val="00D81BB7"/>
    <w:rsid w:val="00D87EFD"/>
    <w:rsid w:val="00D923FA"/>
    <w:rsid w:val="00DA2772"/>
    <w:rsid w:val="00DB235A"/>
    <w:rsid w:val="00DC6913"/>
    <w:rsid w:val="00DD431A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4B0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348D2"/>
    <w:rsid w:val="00F4719D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E5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135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6</cp:revision>
  <cp:lastPrinted>2026-06-16T05:38:00Z</cp:lastPrinted>
  <dcterms:created xsi:type="dcterms:W3CDTF">2026-07-19T12:36:00Z</dcterms:created>
  <dcterms:modified xsi:type="dcterms:W3CDTF">2026-07-20T07:58:00Z</dcterms:modified>
</cp:coreProperties>
</file>