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EA9AFFC">
                <wp:simplePos x="0" y="0"/>
                <wp:positionH relativeFrom="margin">
                  <wp:align>left</wp:align>
                </wp:positionH>
                <wp:positionV relativeFrom="page">
                  <wp:posOffset>2166897</wp:posOffset>
                </wp:positionV>
                <wp:extent cx="5939790" cy="1125415"/>
                <wp:effectExtent l="0" t="0" r="3810" b="1778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125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7A64C1AD" w:rsidR="00B33253" w:rsidRPr="00B33253" w:rsidRDefault="008E4010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8E4010">
                              <w:rPr>
                                <w:b/>
                                <w:bCs/>
                                <w:szCs w:val="28"/>
                              </w:rPr>
                              <w:t>О порядке проведения случайной выборки (жребия) подписей избирателей, содержащихся 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170.6pt;width:467.7pt;height:88.6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" filled="f" stroked="f">
                <v:textbox inset="0,0,0,0">
                  <w:txbxContent>
                    <w:p w14:paraId="6BBEA4FA" w14:textId="7A64C1AD" w:rsidR="00B33253" w:rsidRPr="00B33253" w:rsidRDefault="008E4010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8E4010">
                        <w:rPr>
                          <w:b/>
                          <w:bCs/>
                          <w:szCs w:val="28"/>
                        </w:rPr>
                        <w:t>О порядке проведения случайной выборки (жребия) подписей избирателей, содержащихся 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E7F01D9" w:rsidR="00975170" w:rsidRPr="00DF42F4" w:rsidRDefault="0058175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23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BC4B2C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3E7F01D9" w:rsidR="00975170" w:rsidRPr="00DF42F4" w:rsidRDefault="0058175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23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 w:rsidR="00BC4B2C">
                        <w:rPr>
                          <w:sz w:val="24"/>
                          <w:szCs w:val="24"/>
                        </w:rPr>
                        <w:t>6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83733BF" w:rsidR="00E75F24" w:rsidRPr="00DF42F4" w:rsidRDefault="00BC4B2C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171A86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8E4010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283733BF" w:rsidR="00E75F24" w:rsidRPr="00DF42F4" w:rsidRDefault="00BC4B2C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171A86">
                        <w:rPr>
                          <w:sz w:val="24"/>
                          <w:szCs w:val="24"/>
                        </w:rPr>
                        <w:t>1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8E4010">
                        <w:rPr>
                          <w:sz w:val="24"/>
                          <w:szCs w:val="24"/>
                        </w:rPr>
                        <w:t>3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60DCE1" w14:textId="77777777" w:rsidR="0059017D" w:rsidRDefault="0059017D" w:rsidP="00596662">
      <w:pPr>
        <w:pStyle w:val="a7"/>
        <w:spacing w:line="360" w:lineRule="auto"/>
        <w:ind w:firstLine="851"/>
      </w:pPr>
    </w:p>
    <w:p w14:paraId="1DD78457" w14:textId="77777777" w:rsidR="00906E08" w:rsidRDefault="00906E08" w:rsidP="00235224">
      <w:pPr>
        <w:pStyle w:val="a7"/>
        <w:spacing w:line="360" w:lineRule="auto"/>
      </w:pPr>
    </w:p>
    <w:p w14:paraId="4CB901A0" w14:textId="77777777" w:rsidR="000A4D8E" w:rsidRDefault="000A4D8E" w:rsidP="000A4D8E">
      <w:pPr>
        <w:pStyle w:val="a7"/>
        <w:spacing w:line="360" w:lineRule="auto"/>
      </w:pPr>
      <w:r w:rsidRPr="000A4D8E">
        <w:t>В соответствии с частью 6 статьи 32 Закона Пермского края от 11.05.2011 № 766-ПК «О выборах депутатов Законодательного Собрания Пермского края», постановлениями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 и № 112/03-4 «О количестве подписей избирателей в поддержку выдвижения кандидата по одномандатному избирательному округу, единого списка кандидатов при проведении выборов депутатов Законодательного Собрания Пермского края пятого созыва» (в редакции от 19.06.2026),</w:t>
      </w:r>
    </w:p>
    <w:p w14:paraId="01871E09" w14:textId="77777777" w:rsidR="000A4D8E" w:rsidRDefault="000A4D8E" w:rsidP="000A4D8E">
      <w:pPr>
        <w:pStyle w:val="a7"/>
        <w:spacing w:line="360" w:lineRule="auto"/>
      </w:pPr>
    </w:p>
    <w:p w14:paraId="27664050" w14:textId="17F5D354" w:rsidR="00596662" w:rsidRDefault="00596662" w:rsidP="00596662">
      <w:pPr>
        <w:pStyle w:val="a7"/>
        <w:spacing w:line="360" w:lineRule="auto"/>
        <w:jc w:val="center"/>
      </w:pPr>
      <w:proofErr w:type="gramStart"/>
      <w:r>
        <w:t>Комиссия  р</w:t>
      </w:r>
      <w:proofErr w:type="gramEnd"/>
      <w:r>
        <w:t xml:space="preserve"> е ш а е т:</w:t>
      </w:r>
    </w:p>
    <w:p w14:paraId="18BE163B" w14:textId="77777777" w:rsidR="00596662" w:rsidRDefault="00596662" w:rsidP="00596662">
      <w:pPr>
        <w:pStyle w:val="a7"/>
        <w:spacing w:line="360" w:lineRule="auto"/>
      </w:pPr>
    </w:p>
    <w:p w14:paraId="7A766FCE" w14:textId="77777777" w:rsidR="000A4D8E" w:rsidRDefault="00D27CA5" w:rsidP="00906E08">
      <w:pPr>
        <w:pStyle w:val="a7"/>
        <w:spacing w:line="360" w:lineRule="auto"/>
      </w:pPr>
      <w:r>
        <w:t>1.</w:t>
      </w:r>
      <w:r>
        <w:tab/>
      </w:r>
      <w:r w:rsidR="000A4D8E" w:rsidRPr="000A4D8E">
        <w:t>Утвердить порядок проведения случайной выборки (жребия) подписей избирателей, содержащихся 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 (прилагается).</w:t>
      </w:r>
    </w:p>
    <w:p w14:paraId="1909B4E5" w14:textId="6266DF80" w:rsidR="00C71A5A" w:rsidRDefault="00906E08" w:rsidP="00906E08">
      <w:pPr>
        <w:pStyle w:val="a7"/>
        <w:spacing w:line="360" w:lineRule="auto"/>
      </w:pPr>
      <w:r>
        <w:lastRenderedPageBreak/>
        <w:t>2.</w:t>
      </w:r>
      <w:r>
        <w:tab/>
      </w:r>
      <w:r w:rsidR="00C71A5A">
        <w:t>Разместить настоящее решение на официальном сайте территориальной избирательной комиссии в информационно-телекоммуникационной сети «Интернет».</w:t>
      </w:r>
    </w:p>
    <w:p w14:paraId="2D52B5B5" w14:textId="205CCE63" w:rsidR="00751328" w:rsidRPr="00751328" w:rsidRDefault="000A4D8E" w:rsidP="00C71A5A">
      <w:pPr>
        <w:pStyle w:val="a7"/>
        <w:spacing w:line="360" w:lineRule="auto"/>
        <w:ind w:firstLine="709"/>
      </w:pPr>
      <w:r>
        <w:t>3</w:t>
      </w:r>
      <w:r w:rsidR="00C71A5A">
        <w:t xml:space="preserve">. Контроль за исполнением настоящего решения возложить на председателя </w:t>
      </w:r>
      <w:r>
        <w:t>т</w:t>
      </w:r>
      <w:r w:rsidR="00C71A5A">
        <w:t xml:space="preserve">ерриториальной избирательной комиссии Лысьвенского муниципального округа </w:t>
      </w:r>
      <w:proofErr w:type="spellStart"/>
      <w:r w:rsidR="00C71A5A">
        <w:t>Штейникова</w:t>
      </w:r>
      <w:proofErr w:type="spellEnd"/>
      <w:r w:rsidR="00C71A5A">
        <w:t xml:space="preserve"> А.П.</w:t>
      </w:r>
    </w:p>
    <w:p w14:paraId="317627FB" w14:textId="77777777" w:rsidR="0008484D" w:rsidRPr="00751328" w:rsidRDefault="0008484D" w:rsidP="0008484D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52332E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52332E">
            <w:pPr>
              <w:pStyle w:val="a7"/>
              <w:spacing w:before="600" w:line="240" w:lineRule="auto"/>
              <w:ind w:firstLine="0"/>
              <w:jc w:val="right"/>
            </w:pPr>
            <w:r w:rsidRPr="0059017D">
              <w:t xml:space="preserve">А.П. </w:t>
            </w:r>
            <w:proofErr w:type="spellStart"/>
            <w:r w:rsidRPr="0059017D">
              <w:t>Штейников</w:t>
            </w:r>
            <w:proofErr w:type="spellEnd"/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52332E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52332E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52332E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52332E">
            <w:pPr>
              <w:pStyle w:val="a7"/>
              <w:spacing w:line="240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4DF9F376" w14:textId="3B9ADA6F" w:rsidR="00525A05" w:rsidRDefault="00525A05" w:rsidP="00DF42F4">
      <w:pPr>
        <w:pStyle w:val="a7"/>
        <w:spacing w:line="240" w:lineRule="auto"/>
        <w:ind w:firstLine="0"/>
        <w:rPr>
          <w:sz w:val="20"/>
        </w:rPr>
      </w:pPr>
    </w:p>
    <w:tbl>
      <w:tblPr>
        <w:tblW w:w="10009" w:type="dxa"/>
        <w:tblLook w:val="01E0" w:firstRow="1" w:lastRow="1" w:firstColumn="1" w:lastColumn="1" w:noHBand="0" w:noVBand="0"/>
      </w:tblPr>
      <w:tblGrid>
        <w:gridCol w:w="7283"/>
        <w:gridCol w:w="2726"/>
      </w:tblGrid>
      <w:tr w:rsidR="0059017D" w:rsidRPr="00891150" w14:paraId="5AB79EED" w14:textId="77777777" w:rsidTr="00D87392">
        <w:trPr>
          <w:trHeight w:val="329"/>
        </w:trPr>
        <w:tc>
          <w:tcPr>
            <w:tcW w:w="7283" w:type="dxa"/>
          </w:tcPr>
          <w:p w14:paraId="7BB62E5E" w14:textId="7D25F54D" w:rsidR="0059017D" w:rsidRPr="00891150" w:rsidRDefault="0059017D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726" w:type="dxa"/>
          </w:tcPr>
          <w:p w14:paraId="6CDC4E60" w14:textId="77777777" w:rsidR="0059017D" w:rsidRPr="00891150" w:rsidRDefault="0059017D" w:rsidP="0059017D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</w:tr>
      <w:tr w:rsidR="0059017D" w:rsidRPr="00891150" w14:paraId="7D5AF601" w14:textId="77777777" w:rsidTr="00D87392">
        <w:trPr>
          <w:trHeight w:val="329"/>
        </w:trPr>
        <w:tc>
          <w:tcPr>
            <w:tcW w:w="7283" w:type="dxa"/>
          </w:tcPr>
          <w:p w14:paraId="5158D339" w14:textId="77777777" w:rsidR="0059017D" w:rsidRPr="00891150" w:rsidRDefault="0059017D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726" w:type="dxa"/>
          </w:tcPr>
          <w:p w14:paraId="57AC057A" w14:textId="77777777" w:rsidR="0059017D" w:rsidRPr="00891150" w:rsidRDefault="0059017D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</w:tr>
      <w:tr w:rsidR="0059017D" w14:paraId="2B0AEB1C" w14:textId="77777777" w:rsidTr="00D87392">
        <w:trPr>
          <w:trHeight w:val="489"/>
        </w:trPr>
        <w:tc>
          <w:tcPr>
            <w:tcW w:w="7283" w:type="dxa"/>
          </w:tcPr>
          <w:p w14:paraId="259C78A7" w14:textId="344083FC" w:rsidR="0059017D" w:rsidRDefault="0059017D" w:rsidP="00D87392"/>
        </w:tc>
        <w:tc>
          <w:tcPr>
            <w:tcW w:w="2726" w:type="dxa"/>
          </w:tcPr>
          <w:p w14:paraId="7ECD74E8" w14:textId="79B2680C" w:rsidR="0059017D" w:rsidRDefault="0059017D" w:rsidP="00D87392"/>
        </w:tc>
      </w:tr>
    </w:tbl>
    <w:p w14:paraId="430B9DF7" w14:textId="76EC7D94" w:rsidR="0059017D" w:rsidRDefault="0059017D" w:rsidP="004971CF">
      <w:pPr>
        <w:tabs>
          <w:tab w:val="left" w:pos="2590"/>
        </w:tabs>
      </w:pPr>
    </w:p>
    <w:p w14:paraId="7F3B8EF7" w14:textId="77777777" w:rsidR="00D2095B" w:rsidRDefault="00D2095B" w:rsidP="004971CF">
      <w:pPr>
        <w:tabs>
          <w:tab w:val="left" w:pos="2590"/>
        </w:tabs>
      </w:pPr>
    </w:p>
    <w:p w14:paraId="3707875A" w14:textId="77777777" w:rsidR="00D2095B" w:rsidRDefault="00D2095B" w:rsidP="004971CF">
      <w:pPr>
        <w:tabs>
          <w:tab w:val="left" w:pos="2590"/>
        </w:tabs>
      </w:pPr>
    </w:p>
    <w:p w14:paraId="54E0266C" w14:textId="77777777" w:rsidR="00D2095B" w:rsidRDefault="00D2095B" w:rsidP="004971CF">
      <w:pPr>
        <w:tabs>
          <w:tab w:val="left" w:pos="2590"/>
        </w:tabs>
      </w:pPr>
    </w:p>
    <w:p w14:paraId="3D14F00D" w14:textId="77777777" w:rsidR="00D2095B" w:rsidRDefault="00D2095B" w:rsidP="004971CF">
      <w:pPr>
        <w:tabs>
          <w:tab w:val="left" w:pos="2590"/>
        </w:tabs>
      </w:pPr>
    </w:p>
    <w:p w14:paraId="1AA1E68D" w14:textId="77777777" w:rsidR="00D2095B" w:rsidRDefault="00D2095B" w:rsidP="004971CF">
      <w:pPr>
        <w:tabs>
          <w:tab w:val="left" w:pos="2590"/>
        </w:tabs>
      </w:pPr>
    </w:p>
    <w:p w14:paraId="0639DA2D" w14:textId="77777777" w:rsidR="00D2095B" w:rsidRDefault="00D2095B" w:rsidP="004971CF">
      <w:pPr>
        <w:tabs>
          <w:tab w:val="left" w:pos="2590"/>
        </w:tabs>
      </w:pPr>
    </w:p>
    <w:p w14:paraId="14B0F832" w14:textId="77777777" w:rsidR="00D2095B" w:rsidRDefault="00D2095B" w:rsidP="004971CF">
      <w:pPr>
        <w:tabs>
          <w:tab w:val="left" w:pos="2590"/>
        </w:tabs>
      </w:pPr>
    </w:p>
    <w:p w14:paraId="6138CE50" w14:textId="77777777" w:rsidR="00D2095B" w:rsidRDefault="00D2095B" w:rsidP="004971CF">
      <w:pPr>
        <w:tabs>
          <w:tab w:val="left" w:pos="2590"/>
        </w:tabs>
      </w:pPr>
    </w:p>
    <w:p w14:paraId="1F2C779A" w14:textId="77777777" w:rsidR="00D2095B" w:rsidRDefault="00D2095B" w:rsidP="004971CF">
      <w:pPr>
        <w:tabs>
          <w:tab w:val="left" w:pos="2590"/>
        </w:tabs>
      </w:pPr>
    </w:p>
    <w:p w14:paraId="620B059F" w14:textId="77777777" w:rsidR="00D2095B" w:rsidRDefault="00D2095B" w:rsidP="004971CF">
      <w:pPr>
        <w:tabs>
          <w:tab w:val="left" w:pos="2590"/>
        </w:tabs>
      </w:pPr>
    </w:p>
    <w:p w14:paraId="45AFBB40" w14:textId="77777777" w:rsidR="00D2095B" w:rsidRDefault="00D2095B" w:rsidP="004971CF">
      <w:pPr>
        <w:tabs>
          <w:tab w:val="left" w:pos="2590"/>
        </w:tabs>
      </w:pPr>
    </w:p>
    <w:p w14:paraId="3EF23071" w14:textId="77777777" w:rsidR="00D2095B" w:rsidRDefault="00D2095B" w:rsidP="004971CF">
      <w:pPr>
        <w:tabs>
          <w:tab w:val="left" w:pos="2590"/>
        </w:tabs>
      </w:pPr>
    </w:p>
    <w:p w14:paraId="6C031796" w14:textId="77777777" w:rsidR="00D2095B" w:rsidRDefault="00D2095B" w:rsidP="004971CF">
      <w:pPr>
        <w:tabs>
          <w:tab w:val="left" w:pos="2590"/>
        </w:tabs>
      </w:pPr>
    </w:p>
    <w:p w14:paraId="760593A8" w14:textId="77777777" w:rsidR="00D2095B" w:rsidRDefault="00D2095B" w:rsidP="004971CF">
      <w:pPr>
        <w:tabs>
          <w:tab w:val="left" w:pos="2590"/>
        </w:tabs>
      </w:pPr>
    </w:p>
    <w:p w14:paraId="150E5034" w14:textId="77777777" w:rsidR="00D2095B" w:rsidRDefault="00D2095B" w:rsidP="004971CF">
      <w:pPr>
        <w:tabs>
          <w:tab w:val="left" w:pos="2590"/>
        </w:tabs>
      </w:pPr>
    </w:p>
    <w:p w14:paraId="461497BE" w14:textId="77777777" w:rsidR="00D2095B" w:rsidRDefault="00D2095B" w:rsidP="004971CF">
      <w:pPr>
        <w:tabs>
          <w:tab w:val="left" w:pos="2590"/>
        </w:tabs>
      </w:pPr>
    </w:p>
    <w:p w14:paraId="7DA92CF6" w14:textId="77777777" w:rsidR="00D2095B" w:rsidRDefault="00D2095B" w:rsidP="004971CF">
      <w:pPr>
        <w:tabs>
          <w:tab w:val="left" w:pos="2590"/>
        </w:tabs>
      </w:pPr>
    </w:p>
    <w:p w14:paraId="483212C8" w14:textId="77777777" w:rsidR="00D2095B" w:rsidRDefault="00D2095B" w:rsidP="004971CF">
      <w:pPr>
        <w:tabs>
          <w:tab w:val="left" w:pos="2590"/>
        </w:tabs>
      </w:pPr>
    </w:p>
    <w:p w14:paraId="688B7048" w14:textId="77777777" w:rsidR="00D2095B" w:rsidRDefault="00D2095B" w:rsidP="004971CF">
      <w:pPr>
        <w:tabs>
          <w:tab w:val="left" w:pos="2590"/>
        </w:tabs>
      </w:pPr>
    </w:p>
    <w:p w14:paraId="101CE1A9" w14:textId="77777777" w:rsidR="00D2095B" w:rsidRDefault="00D2095B" w:rsidP="004971CF">
      <w:pPr>
        <w:tabs>
          <w:tab w:val="left" w:pos="2590"/>
        </w:tabs>
      </w:pPr>
    </w:p>
    <w:p w14:paraId="7510AF27" w14:textId="77777777" w:rsidR="00D2095B" w:rsidRDefault="00D2095B" w:rsidP="004971CF">
      <w:pPr>
        <w:tabs>
          <w:tab w:val="left" w:pos="2590"/>
        </w:tabs>
      </w:pPr>
    </w:p>
    <w:p w14:paraId="0AA03E0E" w14:textId="77777777" w:rsidR="00D2095B" w:rsidRDefault="00D2095B" w:rsidP="004971CF">
      <w:pPr>
        <w:tabs>
          <w:tab w:val="left" w:pos="2590"/>
        </w:tabs>
      </w:pPr>
    </w:p>
    <w:p w14:paraId="0BCB342F" w14:textId="77777777" w:rsidR="00D2095B" w:rsidRDefault="00D2095B" w:rsidP="004971CF">
      <w:pPr>
        <w:tabs>
          <w:tab w:val="left" w:pos="2590"/>
        </w:tabs>
      </w:pPr>
    </w:p>
    <w:p w14:paraId="7AAC7210" w14:textId="77777777" w:rsidR="00D2095B" w:rsidRPr="002B4AA5" w:rsidRDefault="00D2095B" w:rsidP="00D2095B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2B4AA5">
        <w:rPr>
          <w:sz w:val="22"/>
          <w:szCs w:val="22"/>
        </w:rPr>
        <w:lastRenderedPageBreak/>
        <w:t>Приложение</w:t>
      </w:r>
    </w:p>
    <w:p w14:paraId="44A0DC27" w14:textId="77777777" w:rsidR="00D2095B" w:rsidRDefault="00D2095B" w:rsidP="00D2095B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</w:p>
    <w:p w14:paraId="6A2AA63F" w14:textId="77777777" w:rsidR="00D2095B" w:rsidRDefault="00D2095B" w:rsidP="00D2095B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территориальной избирательной комиссии</w:t>
      </w:r>
    </w:p>
    <w:p w14:paraId="0138B62D" w14:textId="520E9F19" w:rsidR="00D2095B" w:rsidRPr="002B4AA5" w:rsidRDefault="00D2095B" w:rsidP="00D2095B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Лысьвен</w:t>
      </w:r>
      <w:r>
        <w:rPr>
          <w:sz w:val="22"/>
          <w:szCs w:val="22"/>
        </w:rPr>
        <w:t>ского муниципального округа</w:t>
      </w:r>
    </w:p>
    <w:p w14:paraId="77B1966A" w14:textId="2FA3EB29" w:rsidR="00D2095B" w:rsidRPr="002B4AA5" w:rsidRDefault="00D2095B" w:rsidP="00D2095B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>
        <w:rPr>
          <w:sz w:val="22"/>
          <w:szCs w:val="22"/>
        </w:rPr>
        <w:t>3</w:t>
      </w:r>
      <w:r>
        <w:rPr>
          <w:sz w:val="22"/>
          <w:szCs w:val="22"/>
        </w:rPr>
        <w:t>.06.2026</w:t>
      </w:r>
      <w:r w:rsidRPr="002B4AA5">
        <w:rPr>
          <w:sz w:val="22"/>
          <w:szCs w:val="22"/>
        </w:rPr>
        <w:t xml:space="preserve"> № </w:t>
      </w:r>
      <w:r>
        <w:rPr>
          <w:sz w:val="22"/>
          <w:szCs w:val="22"/>
        </w:rPr>
        <w:t>1</w:t>
      </w:r>
      <w:r>
        <w:rPr>
          <w:sz w:val="22"/>
          <w:szCs w:val="22"/>
        </w:rPr>
        <w:t>01</w:t>
      </w:r>
      <w:r>
        <w:rPr>
          <w:sz w:val="22"/>
          <w:szCs w:val="22"/>
        </w:rPr>
        <w:t>/0</w:t>
      </w:r>
      <w:r>
        <w:rPr>
          <w:sz w:val="22"/>
          <w:szCs w:val="22"/>
        </w:rPr>
        <w:t>3</w:t>
      </w:r>
      <w:r>
        <w:rPr>
          <w:sz w:val="22"/>
          <w:szCs w:val="22"/>
        </w:rPr>
        <w:t>-5</w:t>
      </w:r>
    </w:p>
    <w:p w14:paraId="72E457F1" w14:textId="77777777" w:rsidR="00D2095B" w:rsidRPr="002B4AA5" w:rsidRDefault="00D2095B" w:rsidP="00D2095B">
      <w:pPr>
        <w:autoSpaceDE w:val="0"/>
        <w:autoSpaceDN w:val="0"/>
        <w:adjustRightInd w:val="0"/>
        <w:jc w:val="both"/>
        <w:rPr>
          <w:szCs w:val="28"/>
        </w:rPr>
      </w:pPr>
    </w:p>
    <w:p w14:paraId="3D0EB276" w14:textId="77777777" w:rsidR="00D2095B" w:rsidRPr="002B4AA5" w:rsidRDefault="00D2095B" w:rsidP="00D2095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B4AA5">
        <w:rPr>
          <w:b/>
          <w:bCs/>
          <w:szCs w:val="28"/>
        </w:rPr>
        <w:t xml:space="preserve">Порядок </w:t>
      </w:r>
    </w:p>
    <w:p w14:paraId="77E120B8" w14:textId="77777777" w:rsidR="00D2095B" w:rsidRPr="002B4AA5" w:rsidRDefault="00D2095B" w:rsidP="00D2095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B4AA5">
        <w:rPr>
          <w:b/>
          <w:bCs/>
          <w:szCs w:val="28"/>
        </w:rPr>
        <w:t xml:space="preserve">проведения случайной выборки (жребия) подписей избирателей, содержащихся </w:t>
      </w:r>
      <w:r w:rsidRPr="00E41FA8">
        <w:rPr>
          <w:b/>
          <w:bCs/>
          <w:szCs w:val="28"/>
        </w:rPr>
        <w:t>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</w:t>
      </w:r>
    </w:p>
    <w:p w14:paraId="12B13A78" w14:textId="77777777" w:rsidR="00D2095B" w:rsidRPr="002B4AA5" w:rsidRDefault="00D2095B" w:rsidP="00D2095B">
      <w:pPr>
        <w:autoSpaceDE w:val="0"/>
        <w:autoSpaceDN w:val="0"/>
        <w:adjustRightInd w:val="0"/>
        <w:jc w:val="both"/>
        <w:rPr>
          <w:szCs w:val="28"/>
        </w:rPr>
      </w:pPr>
    </w:p>
    <w:p w14:paraId="341CB861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1. Настоящий порядок разработан в целях реализации требований </w:t>
      </w:r>
      <w:hyperlink r:id="rId7" w:history="1">
        <w:r w:rsidRPr="002B4AA5">
          <w:rPr>
            <w:szCs w:val="28"/>
          </w:rPr>
          <w:t>статьи 32</w:t>
        </w:r>
      </w:hyperlink>
      <w:r w:rsidRPr="002B4AA5">
        <w:rPr>
          <w:szCs w:val="28"/>
        </w:rPr>
        <w:t xml:space="preserve"> Закона Пермского края от 11.05.2011 № 766-ПК «О выборах депутатов Законодательного Собрания Пермского края».</w:t>
      </w:r>
    </w:p>
    <w:p w14:paraId="4CDA3036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2. Подписные листы для проведения проверки соблюдения порядка сбора подписей избирателей и оформления подписных листов, достоверности содержащихся в подписных листах сведений об избирателях и их подписей отбираются посредством случайной выборки (жребия) подписных листов, которая проводится в </w:t>
      </w:r>
      <w:r>
        <w:rPr>
          <w:szCs w:val="28"/>
        </w:rPr>
        <w:t>окружной избирательной комиссии</w:t>
      </w:r>
      <w:r w:rsidRPr="002B4AA5">
        <w:rPr>
          <w:szCs w:val="28"/>
        </w:rPr>
        <w:t xml:space="preserve"> непосредственно после выдачи </w:t>
      </w:r>
      <w:r>
        <w:rPr>
          <w:szCs w:val="28"/>
        </w:rPr>
        <w:t>кандидату</w:t>
      </w:r>
      <w:r w:rsidRPr="002B4AA5">
        <w:rPr>
          <w:szCs w:val="28"/>
        </w:rPr>
        <w:t xml:space="preserve"> документа, подтверждающего прием документов, представленных для регистрации </w:t>
      </w:r>
      <w:r>
        <w:rPr>
          <w:szCs w:val="28"/>
        </w:rPr>
        <w:t>кандидата</w:t>
      </w:r>
      <w:r w:rsidRPr="002B4AA5">
        <w:rPr>
          <w:szCs w:val="28"/>
        </w:rPr>
        <w:t>, в том числе подписных листов с подписями избирателей.</w:t>
      </w:r>
    </w:p>
    <w:p w14:paraId="697872B0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3. Случайную выборку (жребий) проводит Рабочая группа </w:t>
      </w:r>
      <w:r w:rsidRPr="00E41FA8">
        <w:rPr>
          <w:szCs w:val="28"/>
        </w:rPr>
        <w:t>по приему и проверке избирательных документов, представляемых кандидатами в окружную избирательную комиссию при проведении выборов депутатов Законодательного Собрания Пермского края пятого созыва</w:t>
      </w:r>
      <w:r w:rsidRPr="002B4AA5">
        <w:rPr>
          <w:szCs w:val="28"/>
        </w:rPr>
        <w:t xml:space="preserve"> (далее - Рабочая группа). При проведении случайной выборки (жребия) вправе присутствовать </w:t>
      </w:r>
      <w:r w:rsidRPr="00FE1FEA">
        <w:rPr>
          <w:szCs w:val="28"/>
        </w:rPr>
        <w:t>любой кандидат, представивший необходимое для регистрации количество подписей избирателей, его уполномоченны</w:t>
      </w:r>
      <w:r>
        <w:rPr>
          <w:szCs w:val="28"/>
        </w:rPr>
        <w:t>й представитель</w:t>
      </w:r>
      <w:r w:rsidRPr="00FE1FEA">
        <w:rPr>
          <w:szCs w:val="28"/>
        </w:rPr>
        <w:t xml:space="preserve"> или доверенные лица</w:t>
      </w:r>
      <w:r w:rsidRPr="002B4AA5">
        <w:rPr>
          <w:szCs w:val="28"/>
        </w:rPr>
        <w:t>.</w:t>
      </w:r>
    </w:p>
    <w:p w14:paraId="4CD4B96E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4. Для проведения случайной выборки (жребия) используются данные протокола об итогах сбора подписей избирателей, </w:t>
      </w:r>
      <w:proofErr w:type="gramStart"/>
      <w:r w:rsidRPr="002B4AA5">
        <w:rPr>
          <w:szCs w:val="28"/>
        </w:rPr>
        <w:t>а в случае если</w:t>
      </w:r>
      <w:proofErr w:type="gramEnd"/>
      <w:r w:rsidRPr="002B4AA5">
        <w:rPr>
          <w:szCs w:val="28"/>
        </w:rPr>
        <w:t xml:space="preserve"> составлялся уточненный протокол, - его данные.</w:t>
      </w:r>
    </w:p>
    <w:p w14:paraId="17DA9598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5. Единицей случайной выборки является папка с подписными листами.</w:t>
      </w:r>
    </w:p>
    <w:p w14:paraId="37A99986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6. Количество отбираемых для проверки подписей избирателей одинаков</w:t>
      </w:r>
      <w:r>
        <w:rPr>
          <w:szCs w:val="28"/>
        </w:rPr>
        <w:t>о</w:t>
      </w:r>
      <w:r w:rsidRPr="002B4AA5">
        <w:rPr>
          <w:szCs w:val="28"/>
        </w:rPr>
        <w:t xml:space="preserve"> для каждого </w:t>
      </w:r>
      <w:r>
        <w:rPr>
          <w:szCs w:val="28"/>
        </w:rPr>
        <w:t>кандидата</w:t>
      </w:r>
      <w:r w:rsidRPr="002B4AA5">
        <w:rPr>
          <w:szCs w:val="28"/>
        </w:rPr>
        <w:t>, представившего подписные листы с подписями избирателей</w:t>
      </w:r>
      <w:r>
        <w:rPr>
          <w:szCs w:val="28"/>
        </w:rPr>
        <w:t xml:space="preserve">, и определено постановлением Избирательной комиссии Пермского края от 27.04.2026 </w:t>
      </w:r>
      <w:r w:rsidRPr="00FE1FEA">
        <w:rPr>
          <w:szCs w:val="28"/>
        </w:rPr>
        <w:t>№ 112/03-4 «О количестве подписей избирателей в поддержку выдвижения кандидата по одномандатному избирательному округу, единого списка кандидатов при проведении выборов депутатов Законодательного Собрания Пермского края пятого созыва» (в редакции от 19.06.2026)</w:t>
      </w:r>
      <w:r w:rsidRPr="002B4AA5">
        <w:rPr>
          <w:szCs w:val="28"/>
        </w:rPr>
        <w:t>.</w:t>
      </w:r>
    </w:p>
    <w:p w14:paraId="00737117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lastRenderedPageBreak/>
        <w:t xml:space="preserve">7. Если общее количество подписей избирателей, представленных </w:t>
      </w:r>
      <w:r>
        <w:rPr>
          <w:szCs w:val="28"/>
        </w:rPr>
        <w:t>кандидатом</w:t>
      </w:r>
      <w:r w:rsidRPr="002B4AA5">
        <w:rPr>
          <w:szCs w:val="28"/>
        </w:rPr>
        <w:t>, меньше количества подписей избирателей, необходимых для регистрации, то случайная выборка и дальнейшая проверка не проводятся.</w:t>
      </w:r>
    </w:p>
    <w:p w14:paraId="67C636CD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8. Случайная выборка может осуществляться с помощью соответствующей функции ГАС «Выборы», использующей генератор случайных чисел, либо может проводиться путем отбора номера папки, который определяется при помощи жребия с использованием жетонов, конвертов.</w:t>
      </w:r>
    </w:p>
    <w:p w14:paraId="3A314033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Перед началом случайной выборки (жребия) член Рабочей группы объявляет присутствующим порядок проведения случайной выборки (жребия).</w:t>
      </w:r>
    </w:p>
    <w:p w14:paraId="0E78AEC9" w14:textId="77777777" w:rsidR="00D2095B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9. При проведении случайной выборки (жребия) с использованием ГАС «Выборы» программа, реализующая указанную функцию, случайным образом отбирает номера папок с подписными листами и последовательно суммирует количество подписей избирателей, содержащихся в выбранных папках с подписными листами, до достижения установленного количества случайной выборки. </w:t>
      </w:r>
    </w:p>
    <w:p w14:paraId="46D608B8" w14:textId="77777777" w:rsidR="00D2095B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Если в последней выбранной папке содержится большее количество подписей избирателей, чем это необходимо для достижения установленного количества, к проверке должны отбираться подписи избирателей, которые содержатся в подписных листах данной папки, начиная с первой подписи избирателя первого подписного листа последовательно, до достижения установленного количества.</w:t>
      </w:r>
    </w:p>
    <w:p w14:paraId="1C19616C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10. </w:t>
      </w:r>
      <w:r w:rsidRPr="002B4AA5">
        <w:rPr>
          <w:szCs w:val="28"/>
        </w:rPr>
        <w:t>При проведении случайной выборки (жребия) с использованием жетонов, конвертов, присутствующим демонстрируются пустые конверты, а также жетоны, на которых содержится информация о номере папки с подписными листами и количестве подписей в данной папке.</w:t>
      </w:r>
    </w:p>
    <w:p w14:paraId="14BB3943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По одному жетону вкладывается в каждый конверт, затем конверты перемешиваются. После этого вытягивается один конверт и данные жетона</w:t>
      </w:r>
      <w:r>
        <w:rPr>
          <w:szCs w:val="28"/>
        </w:rPr>
        <w:t>,</w:t>
      </w:r>
      <w:r w:rsidRPr="002B4AA5">
        <w:rPr>
          <w:szCs w:val="28"/>
        </w:rPr>
        <w:t xml:space="preserve"> извлеченного из конверта</w:t>
      </w:r>
      <w:r>
        <w:rPr>
          <w:szCs w:val="28"/>
        </w:rPr>
        <w:t>,</w:t>
      </w:r>
      <w:r w:rsidRPr="002B4AA5">
        <w:rPr>
          <w:szCs w:val="28"/>
        </w:rPr>
        <w:t xml:space="preserve"> оглашаются и заносятся в протокол случайной выборки подписных листов (форма протокола приведена в приложении № 1 к настоящему Порядку).</w:t>
      </w:r>
    </w:p>
    <w:p w14:paraId="6D908EB0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</w:pPr>
      <w:r w:rsidRPr="002B4AA5">
        <w:rPr>
          <w:szCs w:val="28"/>
        </w:rPr>
        <w:t>Указанная процедура повторяется до достижения установленного количества случайной выборки.</w:t>
      </w:r>
      <w:r w:rsidRPr="002B4AA5">
        <w:t xml:space="preserve"> </w:t>
      </w:r>
    </w:p>
    <w:p w14:paraId="5DBEDD7D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Если в последней выбранной папке содержится большее количество подписей избирателей, чем это необходимо для достижения установленного количества, к проверке должны отбираться подписи избирателей, которые содержатся в подписных листах данной папки, начиная с первой подписи избирателя первого подписного листа последовательно, до достижения установленного количества.</w:t>
      </w:r>
    </w:p>
    <w:p w14:paraId="7E43DF72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 xml:space="preserve">11. После завершения отбора подписных листов составляется </w:t>
      </w:r>
      <w:hyperlink w:anchor="Par45" w:history="1">
        <w:r w:rsidRPr="002B4AA5">
          <w:rPr>
            <w:szCs w:val="28"/>
          </w:rPr>
          <w:t>протокол</w:t>
        </w:r>
      </w:hyperlink>
      <w:r w:rsidRPr="002B4AA5">
        <w:rPr>
          <w:szCs w:val="28"/>
        </w:rPr>
        <w:t xml:space="preserve"> случайной выборки подписных листов, представленных </w:t>
      </w:r>
      <w:r>
        <w:rPr>
          <w:szCs w:val="28"/>
        </w:rPr>
        <w:t>кандидатом</w:t>
      </w:r>
      <w:r w:rsidRPr="002B4AA5">
        <w:rPr>
          <w:szCs w:val="28"/>
        </w:rPr>
        <w:t xml:space="preserve"> (форма протокола приведена в приложении № 1 к настоящему Порядку). Указанный протокол изготавливается на бумажных носителях в двух экземплярах, подписывается членом Рабочей группы и </w:t>
      </w:r>
      <w:r>
        <w:rPr>
          <w:szCs w:val="28"/>
        </w:rPr>
        <w:t>кандидатом</w:t>
      </w:r>
      <w:r w:rsidRPr="002B4AA5">
        <w:rPr>
          <w:szCs w:val="28"/>
        </w:rPr>
        <w:t xml:space="preserve">, присутствовавшим при </w:t>
      </w:r>
      <w:r w:rsidRPr="002B4AA5">
        <w:rPr>
          <w:szCs w:val="28"/>
        </w:rPr>
        <w:lastRenderedPageBreak/>
        <w:t xml:space="preserve">проведении случайной выборки (жребия), и регистрируется как исходящий документ в порядке, установленном инструкцией по делопроизводству в </w:t>
      </w:r>
      <w:r>
        <w:rPr>
          <w:szCs w:val="28"/>
        </w:rPr>
        <w:t>территориальной избирательной комиссии</w:t>
      </w:r>
      <w:r w:rsidRPr="002B4AA5">
        <w:rPr>
          <w:szCs w:val="28"/>
        </w:rPr>
        <w:t xml:space="preserve">. Один экземпляр протокола случайной выборки (жребия) передается </w:t>
      </w:r>
      <w:r>
        <w:rPr>
          <w:szCs w:val="28"/>
        </w:rPr>
        <w:t>кандидату</w:t>
      </w:r>
      <w:r w:rsidRPr="002B4AA5">
        <w:rPr>
          <w:szCs w:val="28"/>
        </w:rPr>
        <w:t xml:space="preserve">, подписавшему указанный протокол, второй остается в Рабочей группе и используется вместе с другими материалами для подготовки проекта </w:t>
      </w:r>
      <w:r>
        <w:rPr>
          <w:szCs w:val="28"/>
        </w:rPr>
        <w:t>решения окружной избирательной комиссии</w:t>
      </w:r>
      <w:r w:rsidRPr="002B4AA5">
        <w:rPr>
          <w:szCs w:val="28"/>
        </w:rPr>
        <w:t xml:space="preserve"> о регистрации </w:t>
      </w:r>
      <w:r>
        <w:rPr>
          <w:szCs w:val="28"/>
        </w:rPr>
        <w:t>кандидата</w:t>
      </w:r>
      <w:r w:rsidRPr="002B4AA5">
        <w:rPr>
          <w:szCs w:val="28"/>
        </w:rPr>
        <w:t xml:space="preserve"> либо об отказе в его регистрации.</w:t>
      </w:r>
    </w:p>
    <w:p w14:paraId="0CE00CDB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12. Отобранные папки с подписными листами отделяются от остальных и передаются для работы специалистам (проверяющим) Рабочей группы.</w:t>
      </w:r>
    </w:p>
    <w:p w14:paraId="0A59EB87" w14:textId="77777777" w:rsidR="00D2095B" w:rsidRPr="002B4AA5" w:rsidRDefault="00D2095B" w:rsidP="00D209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4AA5">
        <w:rPr>
          <w:szCs w:val="28"/>
        </w:rPr>
        <w:t>13. Папки с подписными листами, не отобранными для проверки, хранятся отдельно.</w:t>
      </w:r>
    </w:p>
    <w:p w14:paraId="36AD55D6" w14:textId="77777777" w:rsidR="00D2095B" w:rsidRPr="002B4AA5" w:rsidRDefault="00D2095B" w:rsidP="00D2095B">
      <w:pPr>
        <w:autoSpaceDE w:val="0"/>
        <w:autoSpaceDN w:val="0"/>
        <w:adjustRightInd w:val="0"/>
        <w:jc w:val="both"/>
        <w:rPr>
          <w:szCs w:val="28"/>
        </w:rPr>
      </w:pPr>
    </w:p>
    <w:p w14:paraId="32C2CAA2" w14:textId="77777777" w:rsidR="00D2095B" w:rsidRPr="002B4AA5" w:rsidRDefault="00D2095B" w:rsidP="00D2095B">
      <w:pPr>
        <w:autoSpaceDE w:val="0"/>
        <w:autoSpaceDN w:val="0"/>
        <w:adjustRightInd w:val="0"/>
        <w:ind w:left="5670"/>
        <w:jc w:val="right"/>
        <w:outlineLvl w:val="1"/>
        <w:rPr>
          <w:sz w:val="22"/>
          <w:szCs w:val="22"/>
        </w:rPr>
      </w:pPr>
      <w:r w:rsidRPr="002B4AA5">
        <w:rPr>
          <w:sz w:val="22"/>
          <w:szCs w:val="22"/>
        </w:rPr>
        <w:br w:type="page"/>
      </w:r>
      <w:r w:rsidRPr="002B4AA5">
        <w:rPr>
          <w:sz w:val="22"/>
          <w:szCs w:val="22"/>
        </w:rPr>
        <w:lastRenderedPageBreak/>
        <w:t>Приложение № 1</w:t>
      </w:r>
    </w:p>
    <w:p w14:paraId="75E48529" w14:textId="77777777" w:rsidR="00D2095B" w:rsidRPr="002B4AA5" w:rsidRDefault="00D2095B" w:rsidP="00D2095B">
      <w:pPr>
        <w:autoSpaceDE w:val="0"/>
        <w:autoSpaceDN w:val="0"/>
        <w:adjustRightInd w:val="0"/>
        <w:ind w:left="5670"/>
        <w:jc w:val="right"/>
        <w:rPr>
          <w:sz w:val="22"/>
          <w:szCs w:val="22"/>
        </w:rPr>
      </w:pPr>
      <w:r w:rsidRPr="002B4AA5">
        <w:rPr>
          <w:sz w:val="22"/>
          <w:szCs w:val="22"/>
        </w:rPr>
        <w:t>к Порядку</w:t>
      </w:r>
      <w:r>
        <w:rPr>
          <w:sz w:val="22"/>
          <w:szCs w:val="22"/>
        </w:rPr>
        <w:t xml:space="preserve"> </w:t>
      </w:r>
      <w:r w:rsidRPr="00FE1FEA">
        <w:rPr>
          <w:sz w:val="22"/>
          <w:szCs w:val="22"/>
        </w:rPr>
        <w:t>проведения случайной выборки (жребия) подписей избирателей, содержащихся 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</w:t>
      </w:r>
    </w:p>
    <w:p w14:paraId="5AD56DB4" w14:textId="77777777" w:rsidR="00D2095B" w:rsidRPr="002B4AA5" w:rsidRDefault="00D2095B" w:rsidP="00D2095B">
      <w:pPr>
        <w:autoSpaceDE w:val="0"/>
        <w:autoSpaceDN w:val="0"/>
        <w:adjustRightInd w:val="0"/>
        <w:jc w:val="center"/>
        <w:rPr>
          <w:szCs w:val="28"/>
        </w:rPr>
      </w:pPr>
      <w:bookmarkStart w:id="0" w:name="Par45"/>
      <w:bookmarkEnd w:id="0"/>
      <w:r w:rsidRPr="002B4AA5">
        <w:rPr>
          <w:szCs w:val="28"/>
        </w:rPr>
        <w:t>Протокол</w:t>
      </w:r>
    </w:p>
    <w:p w14:paraId="48DE7D50" w14:textId="77777777" w:rsidR="00D2095B" w:rsidRPr="002B4AA5" w:rsidRDefault="00D2095B" w:rsidP="00D2095B">
      <w:pPr>
        <w:autoSpaceDE w:val="0"/>
        <w:autoSpaceDN w:val="0"/>
        <w:adjustRightInd w:val="0"/>
        <w:jc w:val="center"/>
        <w:rPr>
          <w:szCs w:val="28"/>
        </w:rPr>
      </w:pPr>
      <w:r w:rsidRPr="002B4AA5">
        <w:rPr>
          <w:szCs w:val="28"/>
        </w:rPr>
        <w:t xml:space="preserve">случайной выборки (жребия) подписных листов, представленных </w:t>
      </w:r>
      <w:r>
        <w:rPr>
          <w:szCs w:val="28"/>
        </w:rPr>
        <w:t>кандидатом</w:t>
      </w:r>
    </w:p>
    <w:p w14:paraId="1A7A479F" w14:textId="77777777" w:rsidR="00D2095B" w:rsidRPr="002B4AA5" w:rsidRDefault="00D2095B" w:rsidP="00D2095B">
      <w:pPr>
        <w:autoSpaceDE w:val="0"/>
        <w:autoSpaceDN w:val="0"/>
        <w:adjustRightInd w:val="0"/>
        <w:jc w:val="center"/>
        <w:rPr>
          <w:szCs w:val="28"/>
        </w:rPr>
      </w:pPr>
      <w:r w:rsidRPr="002B4AA5">
        <w:rPr>
          <w:szCs w:val="28"/>
        </w:rPr>
        <w:t>____________________________________________________________</w:t>
      </w:r>
    </w:p>
    <w:p w14:paraId="601A6545" w14:textId="77777777" w:rsidR="00D2095B" w:rsidRPr="002B4AA5" w:rsidRDefault="00D2095B" w:rsidP="00D2095B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2B4AA5">
        <w:rPr>
          <w:sz w:val="22"/>
          <w:szCs w:val="22"/>
        </w:rPr>
        <w:t>(</w:t>
      </w:r>
      <w:r>
        <w:rPr>
          <w:sz w:val="22"/>
          <w:szCs w:val="22"/>
        </w:rPr>
        <w:t>фамилия, имя, отчество</w:t>
      </w:r>
      <w:r w:rsidRPr="002B4AA5">
        <w:rPr>
          <w:sz w:val="22"/>
          <w:szCs w:val="22"/>
        </w:rPr>
        <w:t>)</w:t>
      </w:r>
    </w:p>
    <w:p w14:paraId="6FABDEFB" w14:textId="77777777" w:rsidR="00D2095B" w:rsidRPr="002B4AA5" w:rsidRDefault="00D2095B" w:rsidP="00D2095B">
      <w:pPr>
        <w:autoSpaceDE w:val="0"/>
        <w:autoSpaceDN w:val="0"/>
        <w:adjustRightInd w:val="0"/>
        <w:jc w:val="center"/>
        <w:rPr>
          <w:szCs w:val="28"/>
        </w:rPr>
      </w:pPr>
      <w:r w:rsidRPr="002B4AA5">
        <w:rPr>
          <w:szCs w:val="28"/>
        </w:rPr>
        <w:t>___________________________________</w:t>
      </w:r>
    </w:p>
    <w:p w14:paraId="2F963800" w14:textId="77777777" w:rsidR="00D2095B" w:rsidRPr="002B4AA5" w:rsidRDefault="00D2095B" w:rsidP="00D2095B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2B4AA5">
        <w:rPr>
          <w:sz w:val="22"/>
          <w:szCs w:val="22"/>
        </w:rPr>
        <w:t>(дата и время составления)</w:t>
      </w:r>
    </w:p>
    <w:p w14:paraId="30EF125F" w14:textId="77777777" w:rsidR="00D2095B" w:rsidRPr="002B4AA5" w:rsidRDefault="00D2095B" w:rsidP="00D2095B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4535"/>
      </w:tblGrid>
      <w:tr w:rsidR="00D2095B" w:rsidRPr="002B4AA5" w14:paraId="3F28293F" w14:textId="77777777" w:rsidTr="00585E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8D18" w14:textId="77777777" w:rsidR="00D2095B" w:rsidRPr="002B4AA5" w:rsidRDefault="00D2095B" w:rsidP="00585E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AF9A" w14:textId="77777777" w:rsidR="00D2095B" w:rsidRPr="002B4AA5" w:rsidRDefault="00D2095B" w:rsidP="00585E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Номер папки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97A3" w14:textId="77777777" w:rsidR="00D2095B" w:rsidRPr="002B4AA5" w:rsidRDefault="00D2095B" w:rsidP="00585E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Количество подписей избирателей</w:t>
            </w:r>
          </w:p>
        </w:tc>
      </w:tr>
      <w:tr w:rsidR="00D2095B" w:rsidRPr="002B4AA5" w14:paraId="6ADC988D" w14:textId="77777777" w:rsidTr="00585E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3859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555F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E957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095B" w:rsidRPr="002B4AA5" w14:paraId="0FE0DBFF" w14:textId="77777777" w:rsidTr="00585E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5348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C6F3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314B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095B" w:rsidRPr="002B4AA5" w14:paraId="649882CE" w14:textId="77777777" w:rsidTr="00585E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7FA2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33F4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0A21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095B" w:rsidRPr="002B4AA5" w14:paraId="5CAE244C" w14:textId="77777777" w:rsidTr="00585E8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0B8D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FD96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2367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095B" w:rsidRPr="002B4AA5" w14:paraId="168F7E6C" w14:textId="77777777" w:rsidTr="00585E82"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5772" w14:textId="77777777" w:rsidR="00D2095B" w:rsidRPr="002B4AA5" w:rsidRDefault="00D2095B" w:rsidP="00585E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Итого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701B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19F1BB12" w14:textId="77777777" w:rsidR="00D2095B" w:rsidRPr="002B4AA5" w:rsidRDefault="00D2095B" w:rsidP="00D2095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1984"/>
        <w:gridCol w:w="340"/>
        <w:gridCol w:w="2778"/>
      </w:tblGrid>
      <w:tr w:rsidR="00D2095B" w:rsidRPr="002B4AA5" w14:paraId="058CD594" w14:textId="77777777" w:rsidTr="00585E82">
        <w:tc>
          <w:tcPr>
            <w:tcW w:w="3969" w:type="dxa"/>
          </w:tcPr>
          <w:p w14:paraId="69A2601A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Член Рабочей группы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54DB8FD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40" w:type="dxa"/>
          </w:tcPr>
          <w:p w14:paraId="61BE78D5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14:paraId="632E62B0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095B" w:rsidRPr="002B4AA5" w14:paraId="2E1A6DFE" w14:textId="77777777" w:rsidTr="00585E82">
        <w:tc>
          <w:tcPr>
            <w:tcW w:w="3969" w:type="dxa"/>
          </w:tcPr>
          <w:p w14:paraId="06EA47DD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4D3AC7E" w14:textId="77777777" w:rsidR="00D2095B" w:rsidRPr="002B4AA5" w:rsidRDefault="00D2095B" w:rsidP="00585E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14:paraId="278D5B5B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14:paraId="74F67604" w14:textId="77777777" w:rsidR="00D2095B" w:rsidRPr="002B4AA5" w:rsidRDefault="00D2095B" w:rsidP="00585E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(инициалы, фамилия)</w:t>
            </w:r>
          </w:p>
        </w:tc>
      </w:tr>
      <w:tr w:rsidR="00D2095B" w:rsidRPr="002B4AA5" w14:paraId="09A61359" w14:textId="77777777" w:rsidTr="00585E82">
        <w:tc>
          <w:tcPr>
            <w:tcW w:w="3969" w:type="dxa"/>
          </w:tcPr>
          <w:p w14:paraId="46FA6A89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Кандидат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FD5EBA1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0" w:type="dxa"/>
          </w:tcPr>
          <w:p w14:paraId="1CBD3B82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14:paraId="22A0B0A9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D2095B" w:rsidRPr="002B4AA5" w14:paraId="0FAA95E8" w14:textId="77777777" w:rsidTr="00585E82">
        <w:tc>
          <w:tcPr>
            <w:tcW w:w="3969" w:type="dxa"/>
          </w:tcPr>
          <w:p w14:paraId="4340E98A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C4C336B" w14:textId="77777777" w:rsidR="00D2095B" w:rsidRPr="002B4AA5" w:rsidRDefault="00D2095B" w:rsidP="00585E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14:paraId="025D5303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14:paraId="514643F9" w14:textId="77777777" w:rsidR="00D2095B" w:rsidRPr="002B4AA5" w:rsidRDefault="00D2095B" w:rsidP="00585E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(инициалы, фамилия)</w:t>
            </w:r>
          </w:p>
        </w:tc>
      </w:tr>
      <w:tr w:rsidR="00D2095B" w:rsidRPr="002B4AA5" w14:paraId="7B935DA8" w14:textId="77777777" w:rsidTr="00585E82">
        <w:tc>
          <w:tcPr>
            <w:tcW w:w="3969" w:type="dxa"/>
          </w:tcPr>
          <w:p w14:paraId="1E45A5B9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 xml:space="preserve">Протокол получен </w:t>
            </w:r>
            <w:r>
              <w:rPr>
                <w:sz w:val="24"/>
                <w:szCs w:val="24"/>
              </w:rPr>
              <w:t>кандидатом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0F365C6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40" w:type="dxa"/>
          </w:tcPr>
          <w:p w14:paraId="44944647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14:paraId="0758FA9F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D2095B" w:rsidRPr="002B4AA5" w14:paraId="51A21A29" w14:textId="77777777" w:rsidTr="00585E82">
        <w:tc>
          <w:tcPr>
            <w:tcW w:w="3969" w:type="dxa"/>
          </w:tcPr>
          <w:p w14:paraId="5F7CE333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5250E64" w14:textId="77777777" w:rsidR="00D2095B" w:rsidRPr="002B4AA5" w:rsidRDefault="00D2095B" w:rsidP="00585E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(подпись)</w:t>
            </w:r>
          </w:p>
        </w:tc>
        <w:tc>
          <w:tcPr>
            <w:tcW w:w="340" w:type="dxa"/>
          </w:tcPr>
          <w:p w14:paraId="09A5FDA1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14:paraId="3FFFC129" w14:textId="77777777" w:rsidR="00D2095B" w:rsidRPr="002B4AA5" w:rsidRDefault="00D2095B" w:rsidP="00585E8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B4AA5">
              <w:rPr>
                <w:sz w:val="22"/>
                <w:szCs w:val="22"/>
              </w:rPr>
              <w:t>(инициалы, фамилия)</w:t>
            </w:r>
          </w:p>
        </w:tc>
      </w:tr>
      <w:tr w:rsidR="00D2095B" w:rsidRPr="002B4AA5" w14:paraId="6E136FC7" w14:textId="77777777" w:rsidTr="00585E82">
        <w:tc>
          <w:tcPr>
            <w:tcW w:w="9071" w:type="dxa"/>
            <w:gridSpan w:val="4"/>
          </w:tcPr>
          <w:p w14:paraId="52D26FAF" w14:textId="77777777" w:rsidR="00D2095B" w:rsidRPr="002B4AA5" w:rsidRDefault="00D2095B" w:rsidP="00585E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B4AA5">
              <w:rPr>
                <w:sz w:val="24"/>
                <w:szCs w:val="24"/>
              </w:rPr>
              <w:t>«___» __________ 20___ года</w:t>
            </w:r>
          </w:p>
        </w:tc>
      </w:tr>
    </w:tbl>
    <w:p w14:paraId="7AB41203" w14:textId="77777777" w:rsidR="00D2095B" w:rsidRPr="002B4AA5" w:rsidRDefault="00D2095B" w:rsidP="00D2095B">
      <w:pPr>
        <w:autoSpaceDE w:val="0"/>
        <w:autoSpaceDN w:val="0"/>
        <w:adjustRightInd w:val="0"/>
        <w:jc w:val="both"/>
        <w:rPr>
          <w:szCs w:val="28"/>
        </w:rPr>
      </w:pPr>
    </w:p>
    <w:p w14:paraId="6923EC82" w14:textId="77777777" w:rsidR="00D2095B" w:rsidRPr="002B4AA5" w:rsidRDefault="00D2095B" w:rsidP="00D2095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2B4AA5">
        <w:rPr>
          <w:sz w:val="20"/>
        </w:rPr>
        <w:t>Примечание. В отношении последней отобранной папки указывается количество подписей, подлежащих проверке.</w:t>
      </w:r>
    </w:p>
    <w:p w14:paraId="223514F7" w14:textId="77777777" w:rsidR="00D2095B" w:rsidRDefault="00D2095B" w:rsidP="00D2095B">
      <w:pPr>
        <w:pStyle w:val="a7"/>
        <w:spacing w:line="240" w:lineRule="auto"/>
        <w:ind w:firstLine="0"/>
        <w:rPr>
          <w:sz w:val="20"/>
        </w:rPr>
      </w:pPr>
    </w:p>
    <w:p w14:paraId="6972041F" w14:textId="77777777" w:rsidR="00D2095B" w:rsidRDefault="00D2095B" w:rsidP="00D2095B">
      <w:pPr>
        <w:pStyle w:val="a7"/>
        <w:spacing w:line="240" w:lineRule="auto"/>
        <w:ind w:firstLine="0"/>
        <w:rPr>
          <w:sz w:val="20"/>
        </w:rPr>
      </w:pPr>
    </w:p>
    <w:p w14:paraId="56150289" w14:textId="77777777" w:rsidR="00D2095B" w:rsidRPr="00DF42F4" w:rsidRDefault="00D2095B" w:rsidP="00D2095B">
      <w:pPr>
        <w:pStyle w:val="a7"/>
        <w:spacing w:line="240" w:lineRule="auto"/>
        <w:ind w:firstLine="0"/>
        <w:rPr>
          <w:sz w:val="20"/>
        </w:rPr>
      </w:pPr>
    </w:p>
    <w:p w14:paraId="72D3B401" w14:textId="77777777" w:rsidR="00D2095B" w:rsidRDefault="00D2095B" w:rsidP="004971CF">
      <w:pPr>
        <w:tabs>
          <w:tab w:val="left" w:pos="2590"/>
        </w:tabs>
      </w:pPr>
    </w:p>
    <w:p w14:paraId="2211555B" w14:textId="77777777" w:rsidR="00D2095B" w:rsidRPr="0059017D" w:rsidRDefault="00D2095B" w:rsidP="004971CF">
      <w:pPr>
        <w:tabs>
          <w:tab w:val="left" w:pos="2590"/>
        </w:tabs>
      </w:pPr>
    </w:p>
    <w:sectPr w:rsidR="00D2095B" w:rsidRPr="0059017D" w:rsidSect="00C17C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B7330" w14:textId="77777777" w:rsidR="00832AFC" w:rsidRDefault="00832AFC">
      <w:r>
        <w:separator/>
      </w:r>
    </w:p>
  </w:endnote>
  <w:endnote w:type="continuationSeparator" w:id="0">
    <w:p w14:paraId="1710C905" w14:textId="77777777" w:rsidR="00832AFC" w:rsidRDefault="00832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2E841" w14:textId="77777777" w:rsidR="00832AFC" w:rsidRDefault="00832AFC">
      <w:r>
        <w:separator/>
      </w:r>
    </w:p>
  </w:footnote>
  <w:footnote w:type="continuationSeparator" w:id="0">
    <w:p w14:paraId="621CBA6F" w14:textId="77777777" w:rsidR="00832AFC" w:rsidRDefault="00832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8484D"/>
    <w:rsid w:val="00085DCE"/>
    <w:rsid w:val="000A1506"/>
    <w:rsid w:val="000A4D8E"/>
    <w:rsid w:val="000D0D54"/>
    <w:rsid w:val="000F1485"/>
    <w:rsid w:val="000F4887"/>
    <w:rsid w:val="001012A9"/>
    <w:rsid w:val="00115836"/>
    <w:rsid w:val="001243E3"/>
    <w:rsid w:val="00137969"/>
    <w:rsid w:val="00171A86"/>
    <w:rsid w:val="001757B8"/>
    <w:rsid w:val="00191482"/>
    <w:rsid w:val="001A00FC"/>
    <w:rsid w:val="001A36DA"/>
    <w:rsid w:val="001B15BE"/>
    <w:rsid w:val="001B206D"/>
    <w:rsid w:val="001C1318"/>
    <w:rsid w:val="001D1DD3"/>
    <w:rsid w:val="00201E8F"/>
    <w:rsid w:val="00205244"/>
    <w:rsid w:val="0020544E"/>
    <w:rsid w:val="00226C78"/>
    <w:rsid w:val="00235224"/>
    <w:rsid w:val="00246098"/>
    <w:rsid w:val="00257A42"/>
    <w:rsid w:val="00264F65"/>
    <w:rsid w:val="00296CAB"/>
    <w:rsid w:val="002B0E33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24269"/>
    <w:rsid w:val="00331EFD"/>
    <w:rsid w:val="00343159"/>
    <w:rsid w:val="00357CAF"/>
    <w:rsid w:val="00362C60"/>
    <w:rsid w:val="00365DAC"/>
    <w:rsid w:val="00371D99"/>
    <w:rsid w:val="0038051F"/>
    <w:rsid w:val="00383862"/>
    <w:rsid w:val="00385F5E"/>
    <w:rsid w:val="003867EA"/>
    <w:rsid w:val="003B5AAA"/>
    <w:rsid w:val="003C306A"/>
    <w:rsid w:val="003C51F7"/>
    <w:rsid w:val="003E7736"/>
    <w:rsid w:val="00412B26"/>
    <w:rsid w:val="00417459"/>
    <w:rsid w:val="0042123A"/>
    <w:rsid w:val="00447D5C"/>
    <w:rsid w:val="00461A95"/>
    <w:rsid w:val="00462428"/>
    <w:rsid w:val="00473838"/>
    <w:rsid w:val="00474EF2"/>
    <w:rsid w:val="00475499"/>
    <w:rsid w:val="004971CF"/>
    <w:rsid w:val="004A1B98"/>
    <w:rsid w:val="004B052C"/>
    <w:rsid w:val="004B1FC7"/>
    <w:rsid w:val="004E2179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175C"/>
    <w:rsid w:val="0059017D"/>
    <w:rsid w:val="00592B00"/>
    <w:rsid w:val="00596662"/>
    <w:rsid w:val="005A62A6"/>
    <w:rsid w:val="005B3881"/>
    <w:rsid w:val="005C6EF4"/>
    <w:rsid w:val="00600F16"/>
    <w:rsid w:val="006304A1"/>
    <w:rsid w:val="006541FD"/>
    <w:rsid w:val="006566AB"/>
    <w:rsid w:val="00680B5C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83CD5"/>
    <w:rsid w:val="007C237A"/>
    <w:rsid w:val="007C52A7"/>
    <w:rsid w:val="007E4EC0"/>
    <w:rsid w:val="007E6598"/>
    <w:rsid w:val="00811B95"/>
    <w:rsid w:val="00813760"/>
    <w:rsid w:val="0081478D"/>
    <w:rsid w:val="00832AFC"/>
    <w:rsid w:val="008338E7"/>
    <w:rsid w:val="008646A6"/>
    <w:rsid w:val="00867B9D"/>
    <w:rsid w:val="00867F8C"/>
    <w:rsid w:val="00873008"/>
    <w:rsid w:val="00874CED"/>
    <w:rsid w:val="008858AC"/>
    <w:rsid w:val="008907E9"/>
    <w:rsid w:val="008A4039"/>
    <w:rsid w:val="008B3EAD"/>
    <w:rsid w:val="008B44FB"/>
    <w:rsid w:val="008B5678"/>
    <w:rsid w:val="008C35AF"/>
    <w:rsid w:val="008E4010"/>
    <w:rsid w:val="008F37B9"/>
    <w:rsid w:val="00902D5C"/>
    <w:rsid w:val="00905991"/>
    <w:rsid w:val="00906E08"/>
    <w:rsid w:val="009213EB"/>
    <w:rsid w:val="0092526C"/>
    <w:rsid w:val="0093411B"/>
    <w:rsid w:val="00975170"/>
    <w:rsid w:val="009B0CC3"/>
    <w:rsid w:val="009E2B6B"/>
    <w:rsid w:val="009E352B"/>
    <w:rsid w:val="009E37C7"/>
    <w:rsid w:val="00A0499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6FCD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4B2C"/>
    <w:rsid w:val="00BC66B0"/>
    <w:rsid w:val="00BC7D7A"/>
    <w:rsid w:val="00BF0468"/>
    <w:rsid w:val="00C17CFD"/>
    <w:rsid w:val="00C20323"/>
    <w:rsid w:val="00C32499"/>
    <w:rsid w:val="00C33007"/>
    <w:rsid w:val="00C359CC"/>
    <w:rsid w:val="00C46980"/>
    <w:rsid w:val="00C477FF"/>
    <w:rsid w:val="00C60B0F"/>
    <w:rsid w:val="00C71A5A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796E"/>
    <w:rsid w:val="00CF1EBC"/>
    <w:rsid w:val="00D05B3A"/>
    <w:rsid w:val="00D07A22"/>
    <w:rsid w:val="00D2095B"/>
    <w:rsid w:val="00D277F2"/>
    <w:rsid w:val="00D27CA5"/>
    <w:rsid w:val="00D50D5D"/>
    <w:rsid w:val="00D5433A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15EB"/>
    <w:rsid w:val="00E04155"/>
    <w:rsid w:val="00E10E03"/>
    <w:rsid w:val="00E11D12"/>
    <w:rsid w:val="00E2366A"/>
    <w:rsid w:val="00E4509D"/>
    <w:rsid w:val="00E531F5"/>
    <w:rsid w:val="00E56B58"/>
    <w:rsid w:val="00E60F2C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56E73"/>
    <w:rsid w:val="00F70748"/>
    <w:rsid w:val="00F827D8"/>
    <w:rsid w:val="00FA7F0B"/>
    <w:rsid w:val="00FD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68&amp;n=153489&amp;dst=100462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8</TotalTime>
  <Pages>6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4</cp:revision>
  <cp:lastPrinted>2026-06-23T11:40:00Z</cp:lastPrinted>
  <dcterms:created xsi:type="dcterms:W3CDTF">2026-06-23T11:06:00Z</dcterms:created>
  <dcterms:modified xsi:type="dcterms:W3CDTF">2026-06-23T11:41:00Z</dcterms:modified>
</cp:coreProperties>
</file>