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2466975</wp:posOffset>
                </wp:positionV>
                <wp:extent cx="2602230" cy="676275"/>
                <wp:effectExtent l="0" t="0" r="762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482545" w:rsidRPr="00482545">
                              <w:rPr>
                                <w:b/>
                                <w:szCs w:val="28"/>
                              </w:rPr>
                              <w:t xml:space="preserve">регистрации </w:t>
                            </w:r>
                            <w:r w:rsidR="001F1ED3" w:rsidRPr="00482545">
                              <w:rPr>
                                <w:b/>
                                <w:szCs w:val="28"/>
                              </w:rPr>
                              <w:t xml:space="preserve">депутатов </w:t>
                            </w:r>
                            <w:r w:rsidR="001F1ED3" w:rsidRPr="00F1599B">
                              <w:rPr>
                                <w:b/>
                                <w:szCs w:val="28"/>
                              </w:rPr>
                              <w:t>Думы</w:t>
                            </w: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 Лысьвенского городского округа третьего созыва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25pt;width:204.9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l6PrQ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</w:t>
                      </w:r>
                      <w:r w:rsidR="00482545" w:rsidRPr="00482545">
                        <w:rPr>
                          <w:b/>
                          <w:szCs w:val="28"/>
                        </w:rPr>
                        <w:t xml:space="preserve">регистрации </w:t>
                      </w:r>
                      <w:r w:rsidR="001F1ED3" w:rsidRPr="00482545">
                        <w:rPr>
                          <w:b/>
                          <w:szCs w:val="28"/>
                        </w:rPr>
                        <w:t xml:space="preserve">депутатов </w:t>
                      </w:r>
                      <w:r w:rsidR="001F1ED3" w:rsidRPr="00F1599B">
                        <w:rPr>
                          <w:b/>
                          <w:szCs w:val="28"/>
                        </w:rPr>
                        <w:t>Думы</w:t>
                      </w:r>
                      <w:r w:rsidRPr="00F1599B">
                        <w:rPr>
                          <w:b/>
                          <w:szCs w:val="28"/>
                        </w:rPr>
                        <w:t xml:space="preserve"> Лысьвенского городского округа третьего созыва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482545" w:rsidRPr="00482545" w:rsidRDefault="00482545" w:rsidP="00482545">
      <w:pPr>
        <w:tabs>
          <w:tab w:val="left" w:pos="1276"/>
        </w:tabs>
        <w:ind w:firstLine="851"/>
        <w:jc w:val="both"/>
        <w:rPr>
          <w:szCs w:val="28"/>
        </w:rPr>
      </w:pPr>
      <w:r w:rsidRPr="00482545">
        <w:rPr>
          <w:szCs w:val="28"/>
        </w:rPr>
        <w:t>В соответствии с частью 3 статьи 76 Закона Пермского края от 09.11.2009 № 525-ПК «О выборах депутатов представительных органов муниципальных образований в Пермском крае»,</w:t>
      </w:r>
    </w:p>
    <w:p w:rsidR="00482545" w:rsidRPr="00482545" w:rsidRDefault="00482545" w:rsidP="00482545">
      <w:pPr>
        <w:tabs>
          <w:tab w:val="left" w:pos="1276"/>
        </w:tabs>
        <w:ind w:firstLine="851"/>
        <w:jc w:val="both"/>
        <w:rPr>
          <w:szCs w:val="28"/>
        </w:rPr>
      </w:pPr>
    </w:p>
    <w:p w:rsidR="00482545" w:rsidRPr="00482545" w:rsidRDefault="00482545" w:rsidP="00482545">
      <w:pPr>
        <w:tabs>
          <w:tab w:val="left" w:pos="1276"/>
        </w:tabs>
        <w:ind w:firstLine="851"/>
        <w:jc w:val="center"/>
        <w:rPr>
          <w:szCs w:val="28"/>
        </w:rPr>
      </w:pPr>
      <w:r w:rsidRPr="00482545">
        <w:rPr>
          <w:szCs w:val="28"/>
        </w:rPr>
        <w:t xml:space="preserve">комиссия   р е </w:t>
      </w:r>
      <w:proofErr w:type="gramStart"/>
      <w:r w:rsidRPr="00482545">
        <w:rPr>
          <w:szCs w:val="28"/>
        </w:rPr>
        <w:t>ш</w:t>
      </w:r>
      <w:proofErr w:type="gramEnd"/>
      <w:r w:rsidRPr="00482545">
        <w:rPr>
          <w:szCs w:val="28"/>
        </w:rPr>
        <w:t xml:space="preserve"> а е т:</w:t>
      </w:r>
    </w:p>
    <w:p w:rsidR="00482545" w:rsidRPr="00482545" w:rsidRDefault="00482545" w:rsidP="001F1ED3">
      <w:pPr>
        <w:tabs>
          <w:tab w:val="left" w:pos="1276"/>
        </w:tabs>
        <w:spacing w:line="264" w:lineRule="auto"/>
        <w:ind w:firstLine="851"/>
        <w:jc w:val="both"/>
        <w:rPr>
          <w:szCs w:val="28"/>
        </w:rPr>
      </w:pPr>
    </w:p>
    <w:p w:rsidR="00482545" w:rsidRPr="00482545" w:rsidRDefault="00EB6910" w:rsidP="001F1ED3">
      <w:pPr>
        <w:numPr>
          <w:ilvl w:val="0"/>
          <w:numId w:val="7"/>
        </w:numPr>
        <w:tabs>
          <w:tab w:val="num" w:pos="993"/>
          <w:tab w:val="left" w:pos="1276"/>
        </w:tabs>
        <w:spacing w:line="264" w:lineRule="auto"/>
        <w:ind w:left="0" w:firstLine="851"/>
        <w:jc w:val="both"/>
        <w:rPr>
          <w:szCs w:val="28"/>
        </w:rPr>
      </w:pPr>
      <w:r>
        <w:rPr>
          <w:szCs w:val="28"/>
        </w:rPr>
        <w:t xml:space="preserve"> </w:t>
      </w:r>
      <w:r w:rsidR="00482545" w:rsidRPr="00482545">
        <w:rPr>
          <w:szCs w:val="28"/>
        </w:rPr>
        <w:t xml:space="preserve">Зарегистрировать депутатами </w:t>
      </w:r>
      <w:r w:rsidR="00482545">
        <w:rPr>
          <w:szCs w:val="28"/>
        </w:rPr>
        <w:t>Думы Лысьвенского городского округа третьего созыва: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№1 - </w:t>
      </w:r>
      <w:r w:rsidR="00E621B9" w:rsidRPr="00E621B9">
        <w:rPr>
          <w:szCs w:val="28"/>
        </w:rPr>
        <w:t>Одинцова Дмитрия Борисовича</w:t>
      </w:r>
      <w:r w:rsidRPr="00482545">
        <w:rPr>
          <w:szCs w:val="28"/>
        </w:rPr>
        <w:t xml:space="preserve">, </w:t>
      </w:r>
      <w:r w:rsidR="00E621B9" w:rsidRPr="00E621B9">
        <w:rPr>
          <w:szCs w:val="28"/>
        </w:rPr>
        <w:t>8 июня 1973 года</w:t>
      </w:r>
      <w:r w:rsidRPr="00482545">
        <w:rPr>
          <w:szCs w:val="28"/>
        </w:rPr>
        <w:t xml:space="preserve">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№2 - </w:t>
      </w:r>
      <w:proofErr w:type="spellStart"/>
      <w:r w:rsidR="00E621B9" w:rsidRPr="00E621B9">
        <w:rPr>
          <w:szCs w:val="28"/>
        </w:rPr>
        <w:t>Лекомцева</w:t>
      </w:r>
      <w:proofErr w:type="spellEnd"/>
      <w:r w:rsidR="00E621B9" w:rsidRPr="00E621B9">
        <w:rPr>
          <w:szCs w:val="28"/>
        </w:rPr>
        <w:t xml:space="preserve"> Романа Викторовича</w:t>
      </w:r>
      <w:r w:rsidRPr="00482545">
        <w:rPr>
          <w:szCs w:val="28"/>
        </w:rPr>
        <w:t xml:space="preserve">, </w:t>
      </w:r>
      <w:r w:rsidR="00E621B9" w:rsidRPr="00E621B9">
        <w:rPr>
          <w:szCs w:val="28"/>
        </w:rPr>
        <w:t>9 августа 1979</w:t>
      </w:r>
      <w:r w:rsidRPr="00482545">
        <w:rPr>
          <w:szCs w:val="28"/>
        </w:rPr>
        <w:t xml:space="preserve"> 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№3 - </w:t>
      </w:r>
      <w:r w:rsidR="00E621B9" w:rsidRPr="00E621B9">
        <w:rPr>
          <w:szCs w:val="28"/>
        </w:rPr>
        <w:t>Литвинова Игоря Геннадьевича</w:t>
      </w:r>
      <w:r w:rsidRPr="00482545">
        <w:rPr>
          <w:szCs w:val="28"/>
        </w:rPr>
        <w:t xml:space="preserve">, </w:t>
      </w:r>
      <w:r w:rsidR="00E621B9" w:rsidRPr="00E621B9">
        <w:rPr>
          <w:szCs w:val="28"/>
        </w:rPr>
        <w:t xml:space="preserve">5 апреля 1966 </w:t>
      </w:r>
      <w:r w:rsidRPr="00482545">
        <w:rPr>
          <w:szCs w:val="28"/>
        </w:rPr>
        <w:t>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№4 - </w:t>
      </w:r>
      <w:proofErr w:type="spellStart"/>
      <w:r w:rsidR="00E621B9" w:rsidRPr="00E621B9">
        <w:rPr>
          <w:szCs w:val="28"/>
        </w:rPr>
        <w:t>Смольникову</w:t>
      </w:r>
      <w:proofErr w:type="spellEnd"/>
      <w:r w:rsidR="00E621B9" w:rsidRPr="00E621B9">
        <w:rPr>
          <w:szCs w:val="28"/>
        </w:rPr>
        <w:t xml:space="preserve"> Светлану Леонидовну</w:t>
      </w:r>
      <w:r w:rsidRPr="00482545">
        <w:rPr>
          <w:szCs w:val="28"/>
        </w:rPr>
        <w:t xml:space="preserve">, 13 </w:t>
      </w:r>
      <w:r w:rsidR="00881AE1">
        <w:rPr>
          <w:szCs w:val="28"/>
        </w:rPr>
        <w:t>ок</w:t>
      </w:r>
      <w:r w:rsidRPr="00482545">
        <w:rPr>
          <w:szCs w:val="28"/>
        </w:rPr>
        <w:t>тября 19</w:t>
      </w:r>
      <w:r w:rsidR="00881AE1">
        <w:rPr>
          <w:szCs w:val="28"/>
        </w:rPr>
        <w:t>6</w:t>
      </w:r>
      <w:r w:rsidRPr="00482545">
        <w:rPr>
          <w:szCs w:val="28"/>
        </w:rPr>
        <w:t>7 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№5 - </w:t>
      </w:r>
      <w:r w:rsidR="00213738" w:rsidRPr="00213738">
        <w:rPr>
          <w:szCs w:val="28"/>
        </w:rPr>
        <w:t>Каменских Николая Валентиновича</w:t>
      </w:r>
      <w:r w:rsidRPr="00482545">
        <w:rPr>
          <w:szCs w:val="28"/>
        </w:rPr>
        <w:t xml:space="preserve">, </w:t>
      </w:r>
      <w:r w:rsidR="00213738" w:rsidRPr="00213738">
        <w:rPr>
          <w:szCs w:val="28"/>
        </w:rPr>
        <w:t xml:space="preserve">20 сентября 1976 </w:t>
      </w:r>
      <w:r w:rsidRPr="00482545">
        <w:rPr>
          <w:szCs w:val="28"/>
        </w:rPr>
        <w:t>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№6 - </w:t>
      </w:r>
      <w:proofErr w:type="spellStart"/>
      <w:r w:rsidR="00032693" w:rsidRPr="00032693">
        <w:rPr>
          <w:szCs w:val="28"/>
        </w:rPr>
        <w:t>Пузанова</w:t>
      </w:r>
      <w:proofErr w:type="spellEnd"/>
      <w:r w:rsidR="00032693" w:rsidRPr="00032693">
        <w:rPr>
          <w:szCs w:val="28"/>
        </w:rPr>
        <w:t xml:space="preserve"> Всеволода Владимировича</w:t>
      </w:r>
      <w:r w:rsidRPr="00482545">
        <w:rPr>
          <w:szCs w:val="28"/>
        </w:rPr>
        <w:t xml:space="preserve">, </w:t>
      </w:r>
      <w:r w:rsidR="00032693" w:rsidRPr="00032693">
        <w:rPr>
          <w:szCs w:val="28"/>
        </w:rPr>
        <w:t xml:space="preserve">25 декабря 1968 </w:t>
      </w:r>
      <w:r w:rsidRPr="00482545">
        <w:rPr>
          <w:szCs w:val="28"/>
        </w:rPr>
        <w:t>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№7 - </w:t>
      </w:r>
      <w:r w:rsidR="00032693" w:rsidRPr="00032693">
        <w:rPr>
          <w:szCs w:val="28"/>
        </w:rPr>
        <w:t>Кобелева Андрея Геннадьевича</w:t>
      </w:r>
      <w:r w:rsidRPr="00482545">
        <w:rPr>
          <w:szCs w:val="28"/>
        </w:rPr>
        <w:t xml:space="preserve">, </w:t>
      </w:r>
      <w:r w:rsidR="00032693" w:rsidRPr="00032693">
        <w:rPr>
          <w:szCs w:val="28"/>
        </w:rPr>
        <w:t>30 апреля 1978</w:t>
      </w:r>
      <w:r w:rsidRPr="00482545">
        <w:rPr>
          <w:szCs w:val="28"/>
        </w:rPr>
        <w:t xml:space="preserve"> 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№8 - </w:t>
      </w:r>
      <w:r w:rsidR="00182EC9" w:rsidRPr="00182EC9">
        <w:rPr>
          <w:szCs w:val="28"/>
        </w:rPr>
        <w:t>Тетюева Павла Владимировича</w:t>
      </w:r>
      <w:r w:rsidRPr="00482545">
        <w:rPr>
          <w:szCs w:val="28"/>
        </w:rPr>
        <w:t xml:space="preserve">, </w:t>
      </w:r>
      <w:r w:rsidR="00182EC9" w:rsidRPr="00182EC9">
        <w:rPr>
          <w:szCs w:val="28"/>
        </w:rPr>
        <w:t xml:space="preserve">16 апреля 1975 </w:t>
      </w:r>
      <w:r w:rsidRPr="00482545">
        <w:rPr>
          <w:szCs w:val="28"/>
        </w:rPr>
        <w:t>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№9 - </w:t>
      </w:r>
      <w:proofErr w:type="spellStart"/>
      <w:r w:rsidR="00182EC9" w:rsidRPr="00182EC9">
        <w:rPr>
          <w:szCs w:val="28"/>
        </w:rPr>
        <w:t>Бояршинова</w:t>
      </w:r>
      <w:proofErr w:type="spellEnd"/>
      <w:r w:rsidR="00182EC9" w:rsidRPr="00182EC9">
        <w:rPr>
          <w:szCs w:val="28"/>
        </w:rPr>
        <w:t xml:space="preserve"> Алексея Александровича</w:t>
      </w:r>
      <w:r w:rsidRPr="00482545">
        <w:rPr>
          <w:szCs w:val="28"/>
        </w:rPr>
        <w:t xml:space="preserve">, </w:t>
      </w:r>
      <w:r w:rsidR="00182EC9" w:rsidRPr="00182EC9">
        <w:rPr>
          <w:szCs w:val="28"/>
        </w:rPr>
        <w:t xml:space="preserve">27 февраля 1977 </w:t>
      </w:r>
      <w:r w:rsidRPr="00482545">
        <w:rPr>
          <w:szCs w:val="28"/>
        </w:rPr>
        <w:t>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№10 - </w:t>
      </w:r>
      <w:r w:rsidR="00182EC9" w:rsidRPr="00182EC9">
        <w:rPr>
          <w:szCs w:val="28"/>
        </w:rPr>
        <w:t>Гордиенко Илью Андреевича</w:t>
      </w:r>
      <w:r w:rsidRPr="00482545">
        <w:rPr>
          <w:szCs w:val="28"/>
        </w:rPr>
        <w:t xml:space="preserve">, </w:t>
      </w:r>
      <w:r w:rsidR="00182EC9" w:rsidRPr="00182EC9">
        <w:rPr>
          <w:szCs w:val="28"/>
        </w:rPr>
        <w:t xml:space="preserve">1 августа 1988 </w:t>
      </w:r>
      <w:r w:rsidRPr="00482545">
        <w:rPr>
          <w:szCs w:val="28"/>
        </w:rPr>
        <w:t>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№11 - </w:t>
      </w:r>
      <w:proofErr w:type="spellStart"/>
      <w:r w:rsidR="00182EC9" w:rsidRPr="00182EC9">
        <w:rPr>
          <w:szCs w:val="28"/>
        </w:rPr>
        <w:t>Мазунина</w:t>
      </w:r>
      <w:proofErr w:type="spellEnd"/>
      <w:r w:rsidR="00182EC9" w:rsidRPr="00182EC9">
        <w:rPr>
          <w:szCs w:val="28"/>
        </w:rPr>
        <w:t xml:space="preserve"> Юрия Владимировича</w:t>
      </w:r>
      <w:r w:rsidRPr="00482545">
        <w:rPr>
          <w:szCs w:val="28"/>
        </w:rPr>
        <w:t xml:space="preserve">, </w:t>
      </w:r>
      <w:r w:rsidR="00182EC9" w:rsidRPr="00182EC9">
        <w:rPr>
          <w:szCs w:val="28"/>
        </w:rPr>
        <w:t>1 апреля 1986</w:t>
      </w:r>
      <w:r w:rsidR="00182EC9">
        <w:rPr>
          <w:szCs w:val="28"/>
        </w:rPr>
        <w:t xml:space="preserve"> </w:t>
      </w:r>
      <w:r w:rsidRPr="00482545">
        <w:rPr>
          <w:szCs w:val="28"/>
        </w:rPr>
        <w:t>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lastRenderedPageBreak/>
        <w:t xml:space="preserve">- по одномандатному избирательному округу №12 - </w:t>
      </w:r>
      <w:proofErr w:type="spellStart"/>
      <w:r w:rsidR="007D5AEB" w:rsidRPr="007D5AEB">
        <w:rPr>
          <w:szCs w:val="28"/>
        </w:rPr>
        <w:t>Горнова</w:t>
      </w:r>
      <w:proofErr w:type="spellEnd"/>
      <w:r w:rsidR="007D5AEB" w:rsidRPr="007D5AEB">
        <w:rPr>
          <w:szCs w:val="28"/>
        </w:rPr>
        <w:t xml:space="preserve"> Алексея Владимировича</w:t>
      </w:r>
      <w:r w:rsidRPr="00482545">
        <w:rPr>
          <w:szCs w:val="28"/>
        </w:rPr>
        <w:t xml:space="preserve">, </w:t>
      </w:r>
      <w:r w:rsidR="007D5AEB" w:rsidRPr="007D5AEB">
        <w:rPr>
          <w:szCs w:val="28"/>
        </w:rPr>
        <w:t xml:space="preserve">26 ноября 1977 </w:t>
      </w:r>
      <w:r w:rsidRPr="00482545">
        <w:rPr>
          <w:szCs w:val="28"/>
        </w:rPr>
        <w:t>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№13 - </w:t>
      </w:r>
      <w:r w:rsidR="007D5AEB" w:rsidRPr="007D5AEB">
        <w:rPr>
          <w:szCs w:val="28"/>
        </w:rPr>
        <w:t>Шилова Андрея Борисовича</w:t>
      </w:r>
      <w:r w:rsidRPr="00482545">
        <w:rPr>
          <w:szCs w:val="28"/>
        </w:rPr>
        <w:t xml:space="preserve">, </w:t>
      </w:r>
      <w:r w:rsidR="007D5AEB" w:rsidRPr="007D5AEB">
        <w:rPr>
          <w:szCs w:val="28"/>
        </w:rPr>
        <w:t xml:space="preserve">3 апреля 1974 </w:t>
      </w:r>
      <w:r w:rsidRPr="00482545">
        <w:rPr>
          <w:szCs w:val="28"/>
        </w:rPr>
        <w:t>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№14 - </w:t>
      </w:r>
      <w:r w:rsidR="007D5AEB" w:rsidRPr="007D5AEB">
        <w:rPr>
          <w:szCs w:val="28"/>
        </w:rPr>
        <w:t>Белова Сергея Валерьевича</w:t>
      </w:r>
      <w:r w:rsidRPr="00482545">
        <w:rPr>
          <w:szCs w:val="28"/>
        </w:rPr>
        <w:t xml:space="preserve">, </w:t>
      </w:r>
      <w:r w:rsidR="007D5AEB" w:rsidRPr="007D5AEB">
        <w:rPr>
          <w:szCs w:val="28"/>
        </w:rPr>
        <w:t xml:space="preserve">20 июня 1973 </w:t>
      </w:r>
      <w:r w:rsidRPr="00482545">
        <w:rPr>
          <w:szCs w:val="28"/>
        </w:rPr>
        <w:t>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№15 - </w:t>
      </w:r>
      <w:r w:rsidR="007D5AEB" w:rsidRPr="007D5AEB">
        <w:rPr>
          <w:szCs w:val="28"/>
        </w:rPr>
        <w:t>Колыванова Дмитрия Валерьевича</w:t>
      </w:r>
      <w:r w:rsidRPr="00482545">
        <w:rPr>
          <w:szCs w:val="28"/>
        </w:rPr>
        <w:t xml:space="preserve">, </w:t>
      </w:r>
      <w:r w:rsidR="007D5AEB" w:rsidRPr="007D5AEB">
        <w:rPr>
          <w:szCs w:val="28"/>
        </w:rPr>
        <w:t xml:space="preserve">4 ноября 1973 </w:t>
      </w:r>
      <w:r w:rsidRPr="00482545">
        <w:rPr>
          <w:szCs w:val="28"/>
        </w:rPr>
        <w:t>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№16 - </w:t>
      </w:r>
      <w:proofErr w:type="spellStart"/>
      <w:r w:rsidR="00155488" w:rsidRPr="00155488">
        <w:rPr>
          <w:szCs w:val="28"/>
        </w:rPr>
        <w:t>Щигареву</w:t>
      </w:r>
      <w:proofErr w:type="spellEnd"/>
      <w:r w:rsidR="00155488" w:rsidRPr="00155488">
        <w:rPr>
          <w:szCs w:val="28"/>
        </w:rPr>
        <w:t xml:space="preserve"> Ксению Анатольевну</w:t>
      </w:r>
      <w:r w:rsidRPr="00482545">
        <w:rPr>
          <w:szCs w:val="28"/>
        </w:rPr>
        <w:t xml:space="preserve">, </w:t>
      </w:r>
      <w:r w:rsidR="00155488" w:rsidRPr="00155488">
        <w:rPr>
          <w:szCs w:val="28"/>
        </w:rPr>
        <w:t xml:space="preserve">5 апреля 1981 </w:t>
      </w:r>
      <w:r w:rsidRPr="00482545">
        <w:rPr>
          <w:szCs w:val="28"/>
        </w:rPr>
        <w:t>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№17 - </w:t>
      </w:r>
      <w:proofErr w:type="spellStart"/>
      <w:r w:rsidR="00155488" w:rsidRPr="00155488">
        <w:rPr>
          <w:szCs w:val="28"/>
        </w:rPr>
        <w:t>Нуриахметова</w:t>
      </w:r>
      <w:proofErr w:type="spellEnd"/>
      <w:r w:rsidR="00155488" w:rsidRPr="00155488">
        <w:rPr>
          <w:szCs w:val="28"/>
        </w:rPr>
        <w:t xml:space="preserve"> Альберта Маратовича</w:t>
      </w:r>
      <w:r w:rsidRPr="00482545">
        <w:rPr>
          <w:szCs w:val="28"/>
        </w:rPr>
        <w:t xml:space="preserve">, </w:t>
      </w:r>
      <w:r w:rsidR="00155488" w:rsidRPr="00155488">
        <w:rPr>
          <w:szCs w:val="28"/>
        </w:rPr>
        <w:t xml:space="preserve">22 февраля 1983 </w:t>
      </w:r>
      <w:r w:rsidRPr="00482545">
        <w:rPr>
          <w:szCs w:val="28"/>
        </w:rPr>
        <w:t>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№18 - </w:t>
      </w:r>
      <w:r w:rsidR="00965F1C" w:rsidRPr="00965F1C">
        <w:rPr>
          <w:szCs w:val="28"/>
        </w:rPr>
        <w:t>Попцова Константина Михайловича</w:t>
      </w:r>
      <w:r w:rsidRPr="00482545">
        <w:rPr>
          <w:szCs w:val="28"/>
        </w:rPr>
        <w:t xml:space="preserve">, </w:t>
      </w:r>
      <w:r w:rsidR="00965F1C" w:rsidRPr="00965F1C">
        <w:rPr>
          <w:szCs w:val="28"/>
        </w:rPr>
        <w:t xml:space="preserve">5 мая 1976 </w:t>
      </w:r>
      <w:r w:rsidRPr="00482545">
        <w:rPr>
          <w:szCs w:val="28"/>
        </w:rPr>
        <w:t>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№19 - </w:t>
      </w:r>
      <w:r w:rsidR="00EB6910" w:rsidRPr="00EB6910">
        <w:rPr>
          <w:szCs w:val="28"/>
        </w:rPr>
        <w:t>Сергеева Михаила Сергеевича</w:t>
      </w:r>
      <w:r w:rsidRPr="00482545">
        <w:rPr>
          <w:szCs w:val="28"/>
        </w:rPr>
        <w:t xml:space="preserve">, </w:t>
      </w:r>
      <w:r w:rsidR="00EB6910" w:rsidRPr="00EB6910">
        <w:rPr>
          <w:szCs w:val="28"/>
        </w:rPr>
        <w:t xml:space="preserve">9 апреля 1979 </w:t>
      </w:r>
      <w:r w:rsidRPr="00482545">
        <w:rPr>
          <w:szCs w:val="28"/>
        </w:rPr>
        <w:t>года рождения;</w:t>
      </w:r>
    </w:p>
    <w:p w:rsidR="00482545" w:rsidRPr="00482545" w:rsidRDefault="00482545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 w:rsidRPr="00482545">
        <w:rPr>
          <w:szCs w:val="28"/>
        </w:rPr>
        <w:t xml:space="preserve">- по одномандатному избирательному округу №20 - </w:t>
      </w:r>
      <w:proofErr w:type="spellStart"/>
      <w:r w:rsidR="00EB6910" w:rsidRPr="00EB6910">
        <w:rPr>
          <w:szCs w:val="28"/>
        </w:rPr>
        <w:t>Кокшарова</w:t>
      </w:r>
      <w:proofErr w:type="spellEnd"/>
      <w:r w:rsidR="00EB6910" w:rsidRPr="00EB6910">
        <w:rPr>
          <w:szCs w:val="28"/>
        </w:rPr>
        <w:t xml:space="preserve"> Андрея Михайловича</w:t>
      </w:r>
      <w:r w:rsidRPr="00482545">
        <w:rPr>
          <w:szCs w:val="28"/>
        </w:rPr>
        <w:t xml:space="preserve">, </w:t>
      </w:r>
      <w:r w:rsidR="00EB6910" w:rsidRPr="00EB6910">
        <w:rPr>
          <w:szCs w:val="28"/>
        </w:rPr>
        <w:t xml:space="preserve">19 ноября 1969 </w:t>
      </w:r>
      <w:r w:rsidRPr="00482545">
        <w:rPr>
          <w:szCs w:val="28"/>
        </w:rPr>
        <w:t>года рождения</w:t>
      </w:r>
      <w:r w:rsidR="00EB6910">
        <w:rPr>
          <w:szCs w:val="28"/>
        </w:rPr>
        <w:t>.</w:t>
      </w:r>
    </w:p>
    <w:p w:rsidR="00482545" w:rsidRPr="00482545" w:rsidRDefault="00EB6910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>
        <w:rPr>
          <w:szCs w:val="28"/>
        </w:rPr>
        <w:t xml:space="preserve">2. </w:t>
      </w:r>
      <w:r w:rsidR="00482545" w:rsidRPr="00482545">
        <w:rPr>
          <w:szCs w:val="28"/>
        </w:rPr>
        <w:t xml:space="preserve">Выдать зарегистрированным депутатам Думы </w:t>
      </w:r>
      <w:r>
        <w:rPr>
          <w:szCs w:val="28"/>
        </w:rPr>
        <w:t>Лысьвен</w:t>
      </w:r>
      <w:r w:rsidR="00482545" w:rsidRPr="00482545">
        <w:rPr>
          <w:szCs w:val="28"/>
        </w:rPr>
        <w:t xml:space="preserve">ского городского округа </w:t>
      </w:r>
      <w:r>
        <w:rPr>
          <w:szCs w:val="28"/>
        </w:rPr>
        <w:t>третье</w:t>
      </w:r>
      <w:r w:rsidR="00482545" w:rsidRPr="00482545">
        <w:rPr>
          <w:szCs w:val="28"/>
        </w:rPr>
        <w:t xml:space="preserve">го созыва удостоверения </w:t>
      </w:r>
      <w:r w:rsidR="00881AE1">
        <w:rPr>
          <w:szCs w:val="28"/>
        </w:rPr>
        <w:t>установленного образца</w:t>
      </w:r>
      <w:bookmarkStart w:id="0" w:name="_GoBack"/>
      <w:bookmarkEnd w:id="0"/>
      <w:r w:rsidR="00482545" w:rsidRPr="00482545">
        <w:rPr>
          <w:szCs w:val="28"/>
        </w:rPr>
        <w:t>.</w:t>
      </w:r>
    </w:p>
    <w:p w:rsidR="00482545" w:rsidRPr="00482545" w:rsidRDefault="001F1ED3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>
        <w:rPr>
          <w:szCs w:val="28"/>
        </w:rPr>
        <w:t xml:space="preserve">3. </w:t>
      </w:r>
      <w:r w:rsidR="00482545" w:rsidRPr="00482545">
        <w:rPr>
          <w:szCs w:val="28"/>
        </w:rPr>
        <w:t xml:space="preserve">Направить настоящее решение в Думу </w:t>
      </w:r>
      <w:r w:rsidRPr="001F1ED3">
        <w:rPr>
          <w:szCs w:val="28"/>
        </w:rPr>
        <w:t>Лысьвенского</w:t>
      </w:r>
      <w:r w:rsidR="00482545" w:rsidRPr="00482545">
        <w:rPr>
          <w:szCs w:val="28"/>
        </w:rPr>
        <w:t xml:space="preserve"> городского округа и Администрацию </w:t>
      </w:r>
      <w:r w:rsidRPr="001F1ED3">
        <w:rPr>
          <w:szCs w:val="28"/>
        </w:rPr>
        <w:t>Лысьвенского</w:t>
      </w:r>
      <w:r>
        <w:rPr>
          <w:szCs w:val="28"/>
        </w:rPr>
        <w:t xml:space="preserve"> городского округа</w:t>
      </w:r>
      <w:r w:rsidR="00482545" w:rsidRPr="00482545">
        <w:rPr>
          <w:szCs w:val="28"/>
        </w:rPr>
        <w:t>.</w:t>
      </w:r>
    </w:p>
    <w:p w:rsidR="000E5754" w:rsidRDefault="000E5754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0E5754" w:rsidRDefault="000E5754" w:rsidP="001F1ED3">
      <w:pPr>
        <w:tabs>
          <w:tab w:val="num" w:pos="993"/>
        </w:tabs>
        <w:spacing w:line="264" w:lineRule="auto"/>
        <w:ind w:firstLine="851"/>
        <w:jc w:val="both"/>
        <w:rPr>
          <w:szCs w:val="28"/>
        </w:rPr>
      </w:pPr>
      <w:r>
        <w:rPr>
          <w:szCs w:val="28"/>
        </w:rPr>
        <w:t xml:space="preserve">5. Контроль за исполнением решения возложить на </w:t>
      </w:r>
      <w:proofErr w:type="spellStart"/>
      <w:r>
        <w:rPr>
          <w:szCs w:val="28"/>
        </w:rPr>
        <w:t>Штейникова</w:t>
      </w:r>
      <w:proofErr w:type="spellEnd"/>
      <w:r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Default="00F1599B" w:rsidP="001F1ED3">
      <w:pPr>
        <w:tabs>
          <w:tab w:val="left" w:pos="1134"/>
        </w:tabs>
        <w:spacing w:line="264" w:lineRule="auto"/>
        <w:jc w:val="both"/>
        <w:rPr>
          <w:szCs w:val="28"/>
        </w:rPr>
      </w:pPr>
    </w:p>
    <w:p w:rsidR="00F1599B" w:rsidRPr="00E34077" w:rsidRDefault="00F1599B" w:rsidP="001F1ED3">
      <w:pPr>
        <w:tabs>
          <w:tab w:val="left" w:pos="1134"/>
        </w:tabs>
        <w:spacing w:line="264" w:lineRule="auto"/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1F1ED3">
            <w:pPr>
              <w:spacing w:line="264" w:lineRule="auto"/>
            </w:pPr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1F1ED3">
            <w:pPr>
              <w:spacing w:line="264" w:lineRule="auto"/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1F1ED3">
            <w:pPr>
              <w:spacing w:line="264" w:lineRule="auto"/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1F1ED3">
            <w:pPr>
              <w:spacing w:line="264" w:lineRule="auto"/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1F1ED3">
            <w:pPr>
              <w:spacing w:line="264" w:lineRule="auto"/>
            </w:pPr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1F1ED3">
            <w:pPr>
              <w:spacing w:line="264" w:lineRule="auto"/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25A05" w:rsidRDefault="00525A05" w:rsidP="001F1ED3">
      <w:pPr>
        <w:pStyle w:val="a7"/>
        <w:spacing w:line="264" w:lineRule="auto"/>
        <w:ind w:firstLine="0"/>
      </w:pPr>
    </w:p>
    <w:p w:rsidR="00561E9E" w:rsidRDefault="00561E9E" w:rsidP="001F1ED3">
      <w:pPr>
        <w:pStyle w:val="a7"/>
        <w:spacing w:line="264" w:lineRule="auto"/>
        <w:ind w:firstLine="0"/>
      </w:pPr>
    </w:p>
    <w:p w:rsidR="00561E9E" w:rsidRDefault="00561E9E" w:rsidP="001F1ED3">
      <w:pPr>
        <w:pStyle w:val="a7"/>
        <w:spacing w:line="264" w:lineRule="auto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C50" w:rsidRDefault="00584C50">
      <w:r>
        <w:separator/>
      </w:r>
    </w:p>
  </w:endnote>
  <w:endnote w:type="continuationSeparator" w:id="0">
    <w:p w:rsidR="00584C50" w:rsidRDefault="00584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C50" w:rsidRDefault="00584C50">
      <w:r>
        <w:separator/>
      </w:r>
    </w:p>
  </w:footnote>
  <w:footnote w:type="continuationSeparator" w:id="0">
    <w:p w:rsidR="00584C50" w:rsidRDefault="00584C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881AE1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482545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20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 w:rsidR="00F1599B"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482545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20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 w:rsidR="00F1599B"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482545"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482545">
                                  <w:rPr>
                                    <w:sz w:val="24"/>
                                    <w:szCs w:val="24"/>
                                  </w:rPr>
                                  <w:t>01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0B8F510"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482545">
                            <w:rPr>
                              <w:sz w:val="24"/>
                              <w:szCs w:val="24"/>
                            </w:rPr>
                            <w:t>9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482545">
                            <w:rPr>
                              <w:sz w:val="24"/>
                              <w:szCs w:val="24"/>
                            </w:rPr>
                            <w:t>01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2693"/>
    <w:rsid w:val="00035ABC"/>
    <w:rsid w:val="00051066"/>
    <w:rsid w:val="000633DA"/>
    <w:rsid w:val="00070712"/>
    <w:rsid w:val="0007719F"/>
    <w:rsid w:val="00085DCE"/>
    <w:rsid w:val="00095E78"/>
    <w:rsid w:val="000B4A0E"/>
    <w:rsid w:val="000C27AF"/>
    <w:rsid w:val="000D388A"/>
    <w:rsid w:val="000D75F1"/>
    <w:rsid w:val="000E46B0"/>
    <w:rsid w:val="000E5754"/>
    <w:rsid w:val="00122134"/>
    <w:rsid w:val="001243E3"/>
    <w:rsid w:val="00125315"/>
    <w:rsid w:val="00127108"/>
    <w:rsid w:val="0013759D"/>
    <w:rsid w:val="00155488"/>
    <w:rsid w:val="00157167"/>
    <w:rsid w:val="00161816"/>
    <w:rsid w:val="0017083F"/>
    <w:rsid w:val="00170D09"/>
    <w:rsid w:val="00182EC9"/>
    <w:rsid w:val="00190346"/>
    <w:rsid w:val="00192B5F"/>
    <w:rsid w:val="001D1F1C"/>
    <w:rsid w:val="001E230E"/>
    <w:rsid w:val="001F1ED3"/>
    <w:rsid w:val="001F4BAC"/>
    <w:rsid w:val="00200987"/>
    <w:rsid w:val="00204458"/>
    <w:rsid w:val="00205244"/>
    <w:rsid w:val="0021074E"/>
    <w:rsid w:val="002112BC"/>
    <w:rsid w:val="00213738"/>
    <w:rsid w:val="0023150E"/>
    <w:rsid w:val="00232907"/>
    <w:rsid w:val="00234224"/>
    <w:rsid w:val="00236AEA"/>
    <w:rsid w:val="00240A37"/>
    <w:rsid w:val="00254CB7"/>
    <w:rsid w:val="00255B6B"/>
    <w:rsid w:val="00262E77"/>
    <w:rsid w:val="002746FB"/>
    <w:rsid w:val="0029672B"/>
    <w:rsid w:val="002B59C1"/>
    <w:rsid w:val="002C2A72"/>
    <w:rsid w:val="002F7855"/>
    <w:rsid w:val="003012C6"/>
    <w:rsid w:val="00303589"/>
    <w:rsid w:val="00322709"/>
    <w:rsid w:val="00322776"/>
    <w:rsid w:val="0032699C"/>
    <w:rsid w:val="00331EFD"/>
    <w:rsid w:val="003406A8"/>
    <w:rsid w:val="00362B4B"/>
    <w:rsid w:val="00367D5F"/>
    <w:rsid w:val="00372AD2"/>
    <w:rsid w:val="00380407"/>
    <w:rsid w:val="00382EC6"/>
    <w:rsid w:val="00385F5E"/>
    <w:rsid w:val="00396177"/>
    <w:rsid w:val="003A51C1"/>
    <w:rsid w:val="003E4FB2"/>
    <w:rsid w:val="003E7736"/>
    <w:rsid w:val="00403195"/>
    <w:rsid w:val="00432502"/>
    <w:rsid w:val="00446D63"/>
    <w:rsid w:val="00465E9D"/>
    <w:rsid w:val="00471141"/>
    <w:rsid w:val="00473C06"/>
    <w:rsid w:val="00476353"/>
    <w:rsid w:val="00481314"/>
    <w:rsid w:val="00482545"/>
    <w:rsid w:val="00482D1D"/>
    <w:rsid w:val="004B052C"/>
    <w:rsid w:val="004C1BC7"/>
    <w:rsid w:val="004D23CF"/>
    <w:rsid w:val="004E0428"/>
    <w:rsid w:val="004F7C7C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4C50"/>
    <w:rsid w:val="00586421"/>
    <w:rsid w:val="0058674F"/>
    <w:rsid w:val="0059501D"/>
    <w:rsid w:val="005B051C"/>
    <w:rsid w:val="005B480C"/>
    <w:rsid w:val="005B6A89"/>
    <w:rsid w:val="005E5BE5"/>
    <w:rsid w:val="00600FC2"/>
    <w:rsid w:val="00604961"/>
    <w:rsid w:val="006138AE"/>
    <w:rsid w:val="006304A1"/>
    <w:rsid w:val="00673BAA"/>
    <w:rsid w:val="00674197"/>
    <w:rsid w:val="00685FA1"/>
    <w:rsid w:val="0069572E"/>
    <w:rsid w:val="00695EF5"/>
    <w:rsid w:val="00696C01"/>
    <w:rsid w:val="00697FD5"/>
    <w:rsid w:val="006A2954"/>
    <w:rsid w:val="006A2C0F"/>
    <w:rsid w:val="006C04CD"/>
    <w:rsid w:val="006C4B2E"/>
    <w:rsid w:val="006D04C5"/>
    <w:rsid w:val="006F01F2"/>
    <w:rsid w:val="00700E92"/>
    <w:rsid w:val="00743020"/>
    <w:rsid w:val="00756AB6"/>
    <w:rsid w:val="00761140"/>
    <w:rsid w:val="00767633"/>
    <w:rsid w:val="007800A1"/>
    <w:rsid w:val="007A5811"/>
    <w:rsid w:val="007B7968"/>
    <w:rsid w:val="007D271A"/>
    <w:rsid w:val="007D5AEB"/>
    <w:rsid w:val="00813760"/>
    <w:rsid w:val="00836565"/>
    <w:rsid w:val="00856384"/>
    <w:rsid w:val="0086544B"/>
    <w:rsid w:val="00873008"/>
    <w:rsid w:val="00881AE1"/>
    <w:rsid w:val="008858AC"/>
    <w:rsid w:val="00887EF5"/>
    <w:rsid w:val="00892A82"/>
    <w:rsid w:val="008D4121"/>
    <w:rsid w:val="00911625"/>
    <w:rsid w:val="00945FDB"/>
    <w:rsid w:val="00946237"/>
    <w:rsid w:val="00965F1C"/>
    <w:rsid w:val="00975170"/>
    <w:rsid w:val="00986340"/>
    <w:rsid w:val="0099460C"/>
    <w:rsid w:val="009C1E3A"/>
    <w:rsid w:val="009C55C7"/>
    <w:rsid w:val="009F4ED9"/>
    <w:rsid w:val="00A17511"/>
    <w:rsid w:val="00A354F7"/>
    <w:rsid w:val="00A45148"/>
    <w:rsid w:val="00A67D26"/>
    <w:rsid w:val="00A777DB"/>
    <w:rsid w:val="00A842CD"/>
    <w:rsid w:val="00AE20EB"/>
    <w:rsid w:val="00B06EF1"/>
    <w:rsid w:val="00B1160A"/>
    <w:rsid w:val="00B11B42"/>
    <w:rsid w:val="00B222DF"/>
    <w:rsid w:val="00B237E4"/>
    <w:rsid w:val="00B277D8"/>
    <w:rsid w:val="00B320C7"/>
    <w:rsid w:val="00BA7FB1"/>
    <w:rsid w:val="00BB4BEE"/>
    <w:rsid w:val="00BB78A9"/>
    <w:rsid w:val="00BF0306"/>
    <w:rsid w:val="00BF1CA3"/>
    <w:rsid w:val="00C000D3"/>
    <w:rsid w:val="00C024E7"/>
    <w:rsid w:val="00C11D9E"/>
    <w:rsid w:val="00C120F7"/>
    <w:rsid w:val="00C308AB"/>
    <w:rsid w:val="00C35B6F"/>
    <w:rsid w:val="00C437EB"/>
    <w:rsid w:val="00C447D1"/>
    <w:rsid w:val="00C471D6"/>
    <w:rsid w:val="00C65D38"/>
    <w:rsid w:val="00C6686D"/>
    <w:rsid w:val="00C95C36"/>
    <w:rsid w:val="00CB296F"/>
    <w:rsid w:val="00CB3840"/>
    <w:rsid w:val="00CC1D42"/>
    <w:rsid w:val="00CC2B8D"/>
    <w:rsid w:val="00CC46BF"/>
    <w:rsid w:val="00CF100E"/>
    <w:rsid w:val="00D125D0"/>
    <w:rsid w:val="00D30414"/>
    <w:rsid w:val="00D547BE"/>
    <w:rsid w:val="00D715AA"/>
    <w:rsid w:val="00D81BB7"/>
    <w:rsid w:val="00D84C95"/>
    <w:rsid w:val="00DE48F3"/>
    <w:rsid w:val="00DE4F23"/>
    <w:rsid w:val="00DE66A8"/>
    <w:rsid w:val="00DF45D4"/>
    <w:rsid w:val="00DF5FD9"/>
    <w:rsid w:val="00E11D12"/>
    <w:rsid w:val="00E32441"/>
    <w:rsid w:val="00E545A1"/>
    <w:rsid w:val="00E621B9"/>
    <w:rsid w:val="00E71EEE"/>
    <w:rsid w:val="00E823C1"/>
    <w:rsid w:val="00E843B9"/>
    <w:rsid w:val="00E8459A"/>
    <w:rsid w:val="00E921E5"/>
    <w:rsid w:val="00EA7C81"/>
    <w:rsid w:val="00EB6910"/>
    <w:rsid w:val="00EF7319"/>
    <w:rsid w:val="00EF745F"/>
    <w:rsid w:val="00F06560"/>
    <w:rsid w:val="00F1599B"/>
    <w:rsid w:val="00F16FE0"/>
    <w:rsid w:val="00F33B4B"/>
    <w:rsid w:val="00F3437B"/>
    <w:rsid w:val="00F42D76"/>
    <w:rsid w:val="00F8420C"/>
    <w:rsid w:val="00FA0E3E"/>
    <w:rsid w:val="00FA2034"/>
    <w:rsid w:val="00FB3216"/>
    <w:rsid w:val="00FB7DB9"/>
    <w:rsid w:val="00FC04CD"/>
    <w:rsid w:val="00FD0E8F"/>
    <w:rsid w:val="00FE47CE"/>
    <w:rsid w:val="00F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144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TIC</cp:lastModifiedBy>
  <cp:revision>12</cp:revision>
  <cp:lastPrinted>2022-09-20T06:00:00Z</cp:lastPrinted>
  <dcterms:created xsi:type="dcterms:W3CDTF">2022-09-10T04:58:00Z</dcterms:created>
  <dcterms:modified xsi:type="dcterms:W3CDTF">2022-09-20T12:22:00Z</dcterms:modified>
</cp:coreProperties>
</file>