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2470639</wp:posOffset>
                </wp:positionV>
                <wp:extent cx="2602230" cy="800100"/>
                <wp:effectExtent l="0" t="0" r="762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042404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042404">
                              <w:rPr>
                                <w:b/>
                                <w:szCs w:val="28"/>
                              </w:rPr>
                              <w:t xml:space="preserve">Об установлении общих результатов выборов депутатов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042404">
                              <w:rPr>
                                <w:b/>
                                <w:szCs w:val="28"/>
                              </w:rPr>
                              <w:t>Лысьвенско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го</w:t>
                            </w:r>
                            <w:r w:rsidRPr="00042404">
                              <w:rPr>
                                <w:b/>
                                <w:szCs w:val="28"/>
                              </w:rPr>
                              <w:t xml:space="preserve"> городско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го</w:t>
                            </w:r>
                            <w:r w:rsidRPr="0004240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 третьего</w:t>
                            </w:r>
                            <w:r w:rsidRPr="00042404">
                              <w:rPr>
                                <w:b/>
                                <w:szCs w:val="28"/>
                              </w:rPr>
                              <w:t xml:space="preserve"> созыва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" filled="f" stroked="f">
                <v:textbox inset="0,0,0,0">
                  <w:txbxContent>
                    <w:p w:rsidR="00A354F7" w:rsidRPr="00095E78" w:rsidRDefault="00042404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042404">
                        <w:rPr>
                          <w:b/>
                          <w:szCs w:val="28"/>
                        </w:rPr>
                        <w:t xml:space="preserve">Об установлении общих результатов выборов депутатов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042404">
                        <w:rPr>
                          <w:b/>
                          <w:szCs w:val="28"/>
                        </w:rPr>
                        <w:t>Лысьвенско</w:t>
                      </w:r>
                      <w:r>
                        <w:rPr>
                          <w:b/>
                          <w:szCs w:val="28"/>
                        </w:rPr>
                        <w:t>го</w:t>
                      </w:r>
                      <w:r w:rsidRPr="00042404">
                        <w:rPr>
                          <w:b/>
                          <w:szCs w:val="28"/>
                        </w:rPr>
                        <w:t xml:space="preserve"> городско</w:t>
                      </w:r>
                      <w:r>
                        <w:rPr>
                          <w:b/>
                          <w:szCs w:val="28"/>
                        </w:rPr>
                        <w:t>го</w:t>
                      </w:r>
                      <w:r w:rsidRPr="00042404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>округа третьего</w:t>
                      </w:r>
                      <w:r w:rsidRPr="00042404">
                        <w:rPr>
                          <w:b/>
                          <w:szCs w:val="28"/>
                        </w:rPr>
                        <w:t xml:space="preserve"> созыва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Pr="002A625C" w:rsidRDefault="00042404" w:rsidP="008D4121">
      <w:pPr>
        <w:ind w:firstLine="851"/>
        <w:jc w:val="both"/>
        <w:rPr>
          <w:szCs w:val="28"/>
        </w:rPr>
      </w:pPr>
      <w:r w:rsidRPr="00042404">
        <w:rPr>
          <w:szCs w:val="28"/>
        </w:rPr>
        <w:t xml:space="preserve">В соответствии с частями 1, 6 и 9 статьи 70, статьей 73 Закона Пермского края от 09.11.2009 №525-ПК «О выборах депутатов представительных органов муниципальных образований в Пермском крае», на основании протоколов </w:t>
      </w:r>
      <w:r w:rsidR="001E28CD">
        <w:rPr>
          <w:szCs w:val="28"/>
        </w:rPr>
        <w:t>территориальной избирательной комиссии о результатах выборов</w:t>
      </w:r>
      <w:r w:rsidRPr="00042404">
        <w:rPr>
          <w:szCs w:val="28"/>
        </w:rPr>
        <w:t xml:space="preserve"> депутатов Думы Лысьвенского городского округа третьего созыва по одномандатным избирательным округам с № 1 по № 20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042404" w:rsidRPr="005212D2" w:rsidRDefault="00042404" w:rsidP="00042404">
      <w:pPr>
        <w:tabs>
          <w:tab w:val="left" w:pos="867"/>
          <w:tab w:val="left" w:pos="1778"/>
          <w:tab w:val="left" w:pos="3645"/>
          <w:tab w:val="center" w:pos="5482"/>
        </w:tabs>
        <w:ind w:firstLine="851"/>
        <w:jc w:val="both"/>
        <w:rPr>
          <w:szCs w:val="28"/>
        </w:rPr>
      </w:pPr>
      <w:r w:rsidRPr="005212D2">
        <w:rPr>
          <w:szCs w:val="28"/>
        </w:rPr>
        <w:t xml:space="preserve">1. Признать выборы депутатов </w:t>
      </w:r>
      <w:r w:rsidRPr="00042404">
        <w:rPr>
          <w:szCs w:val="28"/>
        </w:rPr>
        <w:t>Думы Лысьвенского городского округа третьего созыва</w:t>
      </w:r>
      <w:r>
        <w:rPr>
          <w:szCs w:val="28"/>
        </w:rPr>
        <w:t xml:space="preserve"> </w:t>
      </w:r>
      <w:r w:rsidRPr="005212D2">
        <w:rPr>
          <w:szCs w:val="28"/>
        </w:rPr>
        <w:t>состоявшимися и действительными.</w:t>
      </w:r>
    </w:p>
    <w:p w:rsidR="001E28CD" w:rsidRPr="006F3D6E" w:rsidRDefault="00042404" w:rsidP="001E28CD">
      <w:pPr>
        <w:tabs>
          <w:tab w:val="left" w:pos="993"/>
        </w:tabs>
        <w:ind w:firstLine="851"/>
        <w:jc w:val="both"/>
        <w:rPr>
          <w:spacing w:val="-1"/>
          <w:szCs w:val="28"/>
        </w:rPr>
      </w:pPr>
      <w:r w:rsidRPr="005212D2">
        <w:rPr>
          <w:szCs w:val="28"/>
        </w:rPr>
        <w:t xml:space="preserve">2. </w:t>
      </w:r>
      <w:r w:rsidR="001E28CD">
        <w:rPr>
          <w:szCs w:val="28"/>
        </w:rPr>
        <w:t xml:space="preserve">Установить общие результаты выборов в Думу </w:t>
      </w:r>
      <w:r w:rsidR="001E28CD" w:rsidRPr="00042404">
        <w:rPr>
          <w:szCs w:val="28"/>
        </w:rPr>
        <w:t>Лысьвенского</w:t>
      </w:r>
      <w:r w:rsidR="001E28CD">
        <w:rPr>
          <w:szCs w:val="28"/>
        </w:rPr>
        <w:t xml:space="preserve"> городского округа по 20 одномандатным избирательным округам избрано 20 депутатов (список избранных депутатов прилагается).</w:t>
      </w:r>
    </w:p>
    <w:p w:rsidR="00042404" w:rsidRPr="005212D2" w:rsidRDefault="001E28CD" w:rsidP="001E28CD">
      <w:pPr>
        <w:ind w:firstLine="851"/>
        <w:jc w:val="both"/>
        <w:rPr>
          <w:szCs w:val="28"/>
        </w:rPr>
      </w:pPr>
      <w:r>
        <w:rPr>
          <w:szCs w:val="28"/>
        </w:rPr>
        <w:t xml:space="preserve">3. </w:t>
      </w:r>
      <w:r w:rsidR="00042404" w:rsidRPr="005212D2">
        <w:rPr>
          <w:szCs w:val="28"/>
        </w:rPr>
        <w:t xml:space="preserve">Опубликовать данные, содержащиеся в протоколах территориальной избирательной комиссии </w:t>
      </w:r>
      <w:r w:rsidR="00042404">
        <w:rPr>
          <w:szCs w:val="28"/>
        </w:rPr>
        <w:t>Лысьвенского городского округа</w:t>
      </w:r>
      <w:r w:rsidR="00042404" w:rsidRPr="005212D2">
        <w:rPr>
          <w:szCs w:val="28"/>
        </w:rPr>
        <w:t xml:space="preserve"> о результатах выборов по одномандатным избирательным округам </w:t>
      </w:r>
      <w:r w:rsidR="00042404">
        <w:rPr>
          <w:szCs w:val="28"/>
        </w:rPr>
        <w:t>с №</w:t>
      </w:r>
      <w:r w:rsidR="00042404">
        <w:t> </w:t>
      </w:r>
      <w:r w:rsidR="00042404">
        <w:rPr>
          <w:szCs w:val="28"/>
        </w:rPr>
        <w:t xml:space="preserve">1 по № </w:t>
      </w:r>
      <w:r w:rsidR="00042404" w:rsidRPr="005212D2">
        <w:rPr>
          <w:szCs w:val="28"/>
        </w:rPr>
        <w:t>2</w:t>
      </w:r>
      <w:r w:rsidR="00042404">
        <w:rPr>
          <w:szCs w:val="28"/>
        </w:rPr>
        <w:t>0</w:t>
      </w:r>
      <w:r w:rsidR="00042404" w:rsidRPr="005212D2">
        <w:rPr>
          <w:szCs w:val="28"/>
        </w:rPr>
        <w:t xml:space="preserve">, а также полные данные сводных таблиц территориальной избирательной комиссии </w:t>
      </w:r>
      <w:r w:rsidR="00042404">
        <w:rPr>
          <w:szCs w:val="28"/>
        </w:rPr>
        <w:t>Лысьвенского городского округа</w:t>
      </w:r>
      <w:r w:rsidR="00042404" w:rsidRPr="005212D2">
        <w:rPr>
          <w:szCs w:val="28"/>
        </w:rPr>
        <w:t xml:space="preserve"> в газете «</w:t>
      </w:r>
      <w:r w:rsidR="00042404">
        <w:t>Еженедельник «Субботний курьер»</w:t>
      </w:r>
      <w:r w:rsidR="00042404" w:rsidRPr="005212D2">
        <w:rPr>
          <w:szCs w:val="28"/>
        </w:rPr>
        <w:t>.</w:t>
      </w:r>
    </w:p>
    <w:p w:rsidR="00F1599B" w:rsidRPr="002A625C" w:rsidRDefault="00F1599B" w:rsidP="00042404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3. </w:t>
      </w:r>
      <w:r w:rsidRPr="00AE3C67">
        <w:rPr>
          <w:szCs w:val="28"/>
        </w:rPr>
        <w:t>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F1599B" w:rsidRPr="002A625C" w:rsidRDefault="00F1599B" w:rsidP="00042404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4. </w:t>
      </w:r>
      <w:r w:rsidRPr="002A625C">
        <w:rPr>
          <w:szCs w:val="28"/>
        </w:rPr>
        <w:t xml:space="preserve">Контроль за исполнением решения возложить на </w:t>
      </w:r>
      <w:proofErr w:type="spellStart"/>
      <w:r w:rsidRPr="002A625C">
        <w:rPr>
          <w:szCs w:val="28"/>
        </w:rPr>
        <w:t>Штейникова</w:t>
      </w:r>
      <w:proofErr w:type="spellEnd"/>
      <w:r w:rsidRPr="002A625C"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p w:rsidR="00B6168F" w:rsidRDefault="00B6168F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1E28CD">
      <w:pPr>
        <w:pStyle w:val="a7"/>
        <w:ind w:firstLine="0"/>
      </w:pPr>
    </w:p>
    <w:p w:rsidR="00506673" w:rsidRDefault="00506673" w:rsidP="001E28CD">
      <w:pPr>
        <w:pStyle w:val="a7"/>
        <w:ind w:firstLine="0"/>
      </w:pPr>
    </w:p>
    <w:p w:rsidR="00506673" w:rsidRDefault="00506673" w:rsidP="001E28CD">
      <w:pPr>
        <w:pStyle w:val="a7"/>
        <w:ind w:firstLine="0"/>
      </w:pPr>
      <w:bookmarkStart w:id="0" w:name="_GoBack"/>
      <w:bookmarkEnd w:id="0"/>
    </w:p>
    <w:p w:rsidR="00506673" w:rsidRDefault="00506673" w:rsidP="00506673">
      <w:pPr>
        <w:jc w:val="right"/>
        <w:rPr>
          <w:sz w:val="24"/>
        </w:rPr>
      </w:pPr>
      <w:r>
        <w:t>Приложение</w:t>
      </w:r>
    </w:p>
    <w:p w:rsidR="00506673" w:rsidRDefault="00506673" w:rsidP="00506673">
      <w:pPr>
        <w:jc w:val="right"/>
      </w:pPr>
      <w:r>
        <w:t>к решению территориальной избирательной комиссии</w:t>
      </w:r>
    </w:p>
    <w:p w:rsidR="00506673" w:rsidRDefault="00506673" w:rsidP="00506673">
      <w:pPr>
        <w:jc w:val="right"/>
      </w:pPr>
      <w:r>
        <w:t>Лысьвенского городского округа</w:t>
      </w:r>
    </w:p>
    <w:p w:rsidR="00506673" w:rsidRDefault="00506673" w:rsidP="00506673">
      <w:pPr>
        <w:jc w:val="right"/>
      </w:pPr>
      <w:r>
        <w:t xml:space="preserve">от 12.09.2022 №17/21-4 </w:t>
      </w:r>
    </w:p>
    <w:p w:rsidR="00506673" w:rsidRDefault="00506673" w:rsidP="00506673">
      <w:pPr>
        <w:spacing w:line="288" w:lineRule="auto"/>
        <w:jc w:val="right"/>
      </w:pPr>
    </w:p>
    <w:p w:rsidR="00506673" w:rsidRDefault="00506673" w:rsidP="00506673">
      <w:pPr>
        <w:spacing w:line="288" w:lineRule="auto"/>
        <w:jc w:val="center"/>
        <w:rPr>
          <w:b/>
          <w:szCs w:val="28"/>
        </w:rPr>
      </w:pPr>
      <w:r>
        <w:rPr>
          <w:b/>
          <w:szCs w:val="28"/>
        </w:rPr>
        <w:t xml:space="preserve">Список избранных депутатов Думы </w:t>
      </w:r>
      <w:r w:rsidRPr="00506673">
        <w:rPr>
          <w:b/>
          <w:szCs w:val="28"/>
        </w:rPr>
        <w:t>Лысьвенского</w:t>
      </w:r>
      <w:r>
        <w:rPr>
          <w:b/>
          <w:szCs w:val="28"/>
        </w:rPr>
        <w:t xml:space="preserve"> городского округа</w:t>
      </w:r>
    </w:p>
    <w:p w:rsidR="00506673" w:rsidRDefault="00506673" w:rsidP="00506673">
      <w:pPr>
        <w:spacing w:line="288" w:lineRule="auto"/>
        <w:jc w:val="center"/>
        <w:rPr>
          <w:szCs w:val="28"/>
        </w:rPr>
      </w:pPr>
      <w:r>
        <w:rPr>
          <w:b/>
          <w:szCs w:val="28"/>
        </w:rPr>
        <w:t>по одномандатным избирательным округам</w:t>
      </w:r>
    </w:p>
    <w:p w:rsidR="00506673" w:rsidRDefault="00506673" w:rsidP="00506673">
      <w:pPr>
        <w:spacing w:line="288" w:lineRule="auto"/>
        <w:jc w:val="center"/>
        <w:rPr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8"/>
      </w:tblGrid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pPr>
              <w:rPr>
                <w:sz w:val="24"/>
                <w:szCs w:val="24"/>
              </w:rPr>
            </w:pPr>
            <w:r>
              <w:t xml:space="preserve">Одномандатный избирательный округ №1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C54EC4">
            <w:pPr>
              <w:rPr>
                <w:szCs w:val="28"/>
              </w:rPr>
            </w:pPr>
            <w:r w:rsidRPr="00C54EC4">
              <w:rPr>
                <w:szCs w:val="28"/>
              </w:rPr>
              <w:t>Одинцов Дмитрий Борисович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№2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C54EC4">
            <w:pPr>
              <w:rPr>
                <w:szCs w:val="28"/>
              </w:rPr>
            </w:pPr>
            <w:proofErr w:type="spellStart"/>
            <w:r w:rsidRPr="00C54EC4">
              <w:rPr>
                <w:szCs w:val="28"/>
              </w:rPr>
              <w:t>Лекомцев</w:t>
            </w:r>
            <w:proofErr w:type="spellEnd"/>
            <w:r w:rsidRPr="00C54EC4">
              <w:rPr>
                <w:szCs w:val="28"/>
              </w:rPr>
              <w:t xml:space="preserve"> Роман Викторович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№3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C54EC4">
            <w:pPr>
              <w:rPr>
                <w:szCs w:val="28"/>
              </w:rPr>
            </w:pPr>
            <w:r w:rsidRPr="00C54EC4">
              <w:rPr>
                <w:szCs w:val="28"/>
              </w:rPr>
              <w:t>Литвинов Игорь Геннадьевич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№4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C54EC4">
            <w:pPr>
              <w:rPr>
                <w:szCs w:val="28"/>
              </w:rPr>
            </w:pPr>
            <w:proofErr w:type="spellStart"/>
            <w:r w:rsidRPr="00C54EC4">
              <w:rPr>
                <w:szCs w:val="28"/>
              </w:rPr>
              <w:t>Смольникова</w:t>
            </w:r>
            <w:proofErr w:type="spellEnd"/>
            <w:r w:rsidRPr="00C54EC4">
              <w:rPr>
                <w:szCs w:val="28"/>
              </w:rPr>
              <w:t xml:space="preserve"> Светлана Леонидовна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№5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Каменских Николай Валентинович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№6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Пузанов Всеволод Владимирович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№7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Кобелев Андрей Геннадьевич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№8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Тетюев Павел Владимирович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№9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proofErr w:type="spellStart"/>
            <w:r w:rsidRPr="00B6168F">
              <w:rPr>
                <w:szCs w:val="28"/>
              </w:rPr>
              <w:t>Бояршинов</w:t>
            </w:r>
            <w:proofErr w:type="spellEnd"/>
            <w:r w:rsidRPr="00B6168F">
              <w:rPr>
                <w:szCs w:val="28"/>
              </w:rPr>
              <w:t xml:space="preserve"> Алексей Александрович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№10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Гордиенко Илья Андреевич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№11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proofErr w:type="spellStart"/>
            <w:r w:rsidRPr="00B6168F">
              <w:rPr>
                <w:szCs w:val="28"/>
              </w:rPr>
              <w:t>Мазунин</w:t>
            </w:r>
            <w:proofErr w:type="spellEnd"/>
            <w:r w:rsidRPr="00B6168F">
              <w:rPr>
                <w:szCs w:val="28"/>
              </w:rPr>
              <w:t xml:space="preserve"> Юрий Владимирович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№12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Горнов Алексей Владимирович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№13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Шилов Андрей Борисович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№14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Белов Сергей Валерьевич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№15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Колыванов Дмитрий Валерьевич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№16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proofErr w:type="spellStart"/>
            <w:r w:rsidRPr="00B6168F">
              <w:rPr>
                <w:szCs w:val="28"/>
              </w:rPr>
              <w:t>Щигарева</w:t>
            </w:r>
            <w:proofErr w:type="spellEnd"/>
            <w:r w:rsidRPr="00B6168F">
              <w:rPr>
                <w:szCs w:val="28"/>
              </w:rPr>
              <w:t xml:space="preserve"> Ксения Анатольевна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№17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proofErr w:type="spellStart"/>
            <w:r w:rsidRPr="00B6168F">
              <w:rPr>
                <w:szCs w:val="28"/>
              </w:rPr>
              <w:t>Нуриахметов</w:t>
            </w:r>
            <w:proofErr w:type="spellEnd"/>
            <w:r w:rsidRPr="00B6168F">
              <w:rPr>
                <w:szCs w:val="28"/>
              </w:rPr>
              <w:t xml:space="preserve"> Альберт Маратович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lastRenderedPageBreak/>
              <w:t xml:space="preserve">Одномандатный избирательный округ №18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Попцов Константин Михайлович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№19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r w:rsidRPr="00B6168F">
              <w:rPr>
                <w:szCs w:val="28"/>
              </w:rPr>
              <w:t>Сергеев Михаил Сергеевич</w:t>
            </w:r>
          </w:p>
        </w:tc>
      </w:tr>
      <w:tr w:rsidR="00506673" w:rsidTr="00506673">
        <w:trPr>
          <w:trHeight w:val="45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73" w:rsidRDefault="00506673">
            <w:r>
              <w:t xml:space="preserve">Одномандатный избирательный округ №20 –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73" w:rsidRPr="00C54EC4" w:rsidRDefault="00B6168F">
            <w:pPr>
              <w:rPr>
                <w:szCs w:val="28"/>
              </w:rPr>
            </w:pPr>
            <w:proofErr w:type="spellStart"/>
            <w:r w:rsidRPr="00B6168F">
              <w:rPr>
                <w:szCs w:val="28"/>
              </w:rPr>
              <w:t>Кокшаров</w:t>
            </w:r>
            <w:proofErr w:type="spellEnd"/>
            <w:r w:rsidRPr="00B6168F">
              <w:rPr>
                <w:szCs w:val="28"/>
              </w:rPr>
              <w:t xml:space="preserve"> Андрей Михайлович</w:t>
            </w:r>
          </w:p>
        </w:tc>
      </w:tr>
    </w:tbl>
    <w:p w:rsidR="00506673" w:rsidRDefault="00506673" w:rsidP="001E28CD">
      <w:pPr>
        <w:pStyle w:val="a7"/>
        <w:ind w:firstLine="0"/>
      </w:pPr>
    </w:p>
    <w:sectPr w:rsidR="00506673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C67" w:rsidRDefault="00BD6C67">
      <w:r>
        <w:separator/>
      </w:r>
    </w:p>
  </w:endnote>
  <w:endnote w:type="continuationSeparator" w:id="0">
    <w:p w:rsidR="00BD6C67" w:rsidRDefault="00BD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C67" w:rsidRDefault="00BD6C67">
      <w:r>
        <w:separator/>
      </w:r>
    </w:p>
  </w:footnote>
  <w:footnote w:type="continuationSeparator" w:id="0">
    <w:p w:rsidR="00BD6C67" w:rsidRDefault="00BD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B6168F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C54EC4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A34D82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042404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C54EC4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A34D82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042404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42404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E28CD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59BC"/>
    <w:rsid w:val="0029672B"/>
    <w:rsid w:val="002A448E"/>
    <w:rsid w:val="002B59C1"/>
    <w:rsid w:val="002C2A72"/>
    <w:rsid w:val="002F7855"/>
    <w:rsid w:val="003012C6"/>
    <w:rsid w:val="00303589"/>
    <w:rsid w:val="00322709"/>
    <w:rsid w:val="00322776"/>
    <w:rsid w:val="003265C7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45D3"/>
    <w:rsid w:val="00396177"/>
    <w:rsid w:val="003A51C1"/>
    <w:rsid w:val="003E4FB2"/>
    <w:rsid w:val="003E7736"/>
    <w:rsid w:val="003F7DDB"/>
    <w:rsid w:val="00403195"/>
    <w:rsid w:val="00432502"/>
    <w:rsid w:val="00446D63"/>
    <w:rsid w:val="00465E9D"/>
    <w:rsid w:val="00471141"/>
    <w:rsid w:val="00481314"/>
    <w:rsid w:val="00482D1D"/>
    <w:rsid w:val="00484AF2"/>
    <w:rsid w:val="004B052C"/>
    <w:rsid w:val="004C1BC7"/>
    <w:rsid w:val="004D23CF"/>
    <w:rsid w:val="004E0428"/>
    <w:rsid w:val="004F7C7C"/>
    <w:rsid w:val="00506673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41B66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0AC1"/>
    <w:rsid w:val="00856384"/>
    <w:rsid w:val="0086544B"/>
    <w:rsid w:val="00873008"/>
    <w:rsid w:val="008858AC"/>
    <w:rsid w:val="00887EF5"/>
    <w:rsid w:val="00892A82"/>
    <w:rsid w:val="008B7B34"/>
    <w:rsid w:val="008D4121"/>
    <w:rsid w:val="00911625"/>
    <w:rsid w:val="00945FDB"/>
    <w:rsid w:val="00946237"/>
    <w:rsid w:val="00975170"/>
    <w:rsid w:val="00986340"/>
    <w:rsid w:val="0099460C"/>
    <w:rsid w:val="009C1E3A"/>
    <w:rsid w:val="009C2001"/>
    <w:rsid w:val="009C55C7"/>
    <w:rsid w:val="009F4ED9"/>
    <w:rsid w:val="00A17511"/>
    <w:rsid w:val="00A34D82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6168F"/>
    <w:rsid w:val="00BA7FB1"/>
    <w:rsid w:val="00BB4BEE"/>
    <w:rsid w:val="00BB78A9"/>
    <w:rsid w:val="00BD6C67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54EC4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3404"/>
    <w:rsid w:val="00D84C95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21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8</cp:revision>
  <cp:lastPrinted>2022-08-22T05:24:00Z</cp:lastPrinted>
  <dcterms:created xsi:type="dcterms:W3CDTF">2022-09-10T06:16:00Z</dcterms:created>
  <dcterms:modified xsi:type="dcterms:W3CDTF">2022-09-11T19:09:00Z</dcterms:modified>
</cp:coreProperties>
</file>