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A34D82">
                              <w:rPr>
                                <w:b/>
                                <w:szCs w:val="28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A34D82">
                        <w:rPr>
                          <w:b/>
                          <w:szCs w:val="28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9F2248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FF5D0E">
        <w:rPr>
          <w:szCs w:val="28"/>
        </w:rPr>
        <w:t>4</w:t>
      </w:r>
      <w:r w:rsidR="00A34D82">
        <w:rPr>
          <w:szCs w:val="28"/>
        </w:rPr>
        <w:t>5</w:t>
      </w:r>
      <w:r w:rsidR="00F1599B">
        <w:rPr>
          <w:szCs w:val="28"/>
        </w:rPr>
        <w:t>, № 20</w:t>
      </w:r>
      <w:r w:rsidR="00FF5D0E">
        <w:rPr>
          <w:szCs w:val="28"/>
        </w:rPr>
        <w:t>4</w:t>
      </w:r>
      <w:r w:rsidR="00A34D82">
        <w:rPr>
          <w:szCs w:val="28"/>
        </w:rPr>
        <w:t>6, № 2047</w:t>
      </w:r>
      <w:r w:rsidR="00FF5D0E">
        <w:rPr>
          <w:szCs w:val="28"/>
        </w:rPr>
        <w:t>, № 204</w:t>
      </w:r>
      <w:r w:rsidR="00A34D82">
        <w:rPr>
          <w:szCs w:val="28"/>
        </w:rPr>
        <w:t>8</w:t>
      </w:r>
      <w:r w:rsidR="00FF5D0E">
        <w:rPr>
          <w:szCs w:val="28"/>
        </w:rPr>
        <w:t>, № 204</w:t>
      </w:r>
      <w:r w:rsidR="00A34D82">
        <w:rPr>
          <w:szCs w:val="28"/>
        </w:rPr>
        <w:t>9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4A0A7A" w:rsidRDefault="004A0A7A" w:rsidP="004A0A7A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20</w:t>
      </w:r>
      <w:r>
        <w:rPr>
          <w:spacing w:val="-1"/>
          <w:szCs w:val="28"/>
        </w:rPr>
        <w:t>.</w:t>
      </w:r>
    </w:p>
    <w:p w:rsidR="004A0A7A" w:rsidRDefault="004A0A7A" w:rsidP="004A0A7A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20 состоявшимися и действительными.</w:t>
      </w:r>
    </w:p>
    <w:p w:rsidR="004A0A7A" w:rsidRDefault="004A0A7A" w:rsidP="004A0A7A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>Признать избранным депутатом Думы Лысьвенского городского округа третьего созыва по одномандатному избирательному округу № 20</w:t>
      </w:r>
      <w:r w:rsidR="008558B1" w:rsidRPr="008558B1">
        <w:rPr>
          <w:sz w:val="16"/>
          <w:szCs w:val="16"/>
        </w:rPr>
        <w:t xml:space="preserve"> </w:t>
      </w:r>
      <w:proofErr w:type="spellStart"/>
      <w:r w:rsidR="008558B1" w:rsidRPr="008558B1">
        <w:rPr>
          <w:szCs w:val="28"/>
        </w:rPr>
        <w:t>Кокшаров</w:t>
      </w:r>
      <w:r w:rsidR="008558B1">
        <w:rPr>
          <w:szCs w:val="28"/>
        </w:rPr>
        <w:t>а</w:t>
      </w:r>
      <w:proofErr w:type="spellEnd"/>
      <w:r w:rsidR="008558B1" w:rsidRPr="008558B1">
        <w:rPr>
          <w:szCs w:val="28"/>
        </w:rPr>
        <w:t xml:space="preserve"> Андре</w:t>
      </w:r>
      <w:r w:rsidR="008558B1">
        <w:rPr>
          <w:szCs w:val="28"/>
        </w:rPr>
        <w:t>я</w:t>
      </w:r>
      <w:r w:rsidR="008558B1" w:rsidRPr="008558B1">
        <w:rPr>
          <w:szCs w:val="28"/>
        </w:rPr>
        <w:t xml:space="preserve"> Михайлович</w:t>
      </w:r>
      <w:r w:rsidR="008558B1">
        <w:rPr>
          <w:szCs w:val="28"/>
        </w:rPr>
        <w:t>а</w:t>
      </w:r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20.</w:t>
      </w:r>
    </w:p>
    <w:p w:rsidR="004A0A7A" w:rsidRDefault="004A0A7A" w:rsidP="004A0A7A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4A0A7A" w:rsidRDefault="004A0A7A" w:rsidP="004A0A7A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Default="00F1599B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bookmarkStart w:id="0" w:name="_GoBack"/>
            <w:bookmarkEnd w:id="0"/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4A0A7A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B39" w:rsidRDefault="001F2B39">
      <w:r>
        <w:separator/>
      </w:r>
    </w:p>
  </w:endnote>
  <w:endnote w:type="continuationSeparator" w:id="0">
    <w:p w:rsidR="001F2B39" w:rsidRDefault="001F2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B39" w:rsidRDefault="001F2B39">
      <w:r>
        <w:separator/>
      </w:r>
    </w:p>
  </w:footnote>
  <w:footnote w:type="continuationSeparator" w:id="0">
    <w:p w:rsidR="001F2B39" w:rsidRDefault="001F2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8558B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8558B1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A34D82">
                                  <w:rPr>
                                    <w:sz w:val="24"/>
                                    <w:szCs w:val="24"/>
                                  </w:rPr>
                                  <w:t>20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8558B1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A34D82">
                            <w:rPr>
                              <w:sz w:val="24"/>
                              <w:szCs w:val="24"/>
                            </w:rPr>
                            <w:t>20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D1F1C"/>
    <w:rsid w:val="001E230E"/>
    <w:rsid w:val="001F2B39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859BC"/>
    <w:rsid w:val="0029672B"/>
    <w:rsid w:val="002A448E"/>
    <w:rsid w:val="002B59C1"/>
    <w:rsid w:val="002C2A72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45D3"/>
    <w:rsid w:val="00396177"/>
    <w:rsid w:val="003A51C1"/>
    <w:rsid w:val="003E4FB2"/>
    <w:rsid w:val="003E7736"/>
    <w:rsid w:val="003F7DDB"/>
    <w:rsid w:val="00403195"/>
    <w:rsid w:val="00432502"/>
    <w:rsid w:val="00446D63"/>
    <w:rsid w:val="00465E9D"/>
    <w:rsid w:val="00471141"/>
    <w:rsid w:val="00481314"/>
    <w:rsid w:val="00482D1D"/>
    <w:rsid w:val="004A0A7A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41B66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F01F2"/>
    <w:rsid w:val="00743020"/>
    <w:rsid w:val="00756AB6"/>
    <w:rsid w:val="00761140"/>
    <w:rsid w:val="00767633"/>
    <w:rsid w:val="007800A1"/>
    <w:rsid w:val="007A5811"/>
    <w:rsid w:val="007D271A"/>
    <w:rsid w:val="00813760"/>
    <w:rsid w:val="00836565"/>
    <w:rsid w:val="00850AC1"/>
    <w:rsid w:val="008558B1"/>
    <w:rsid w:val="00856384"/>
    <w:rsid w:val="0086544B"/>
    <w:rsid w:val="00873008"/>
    <w:rsid w:val="008858AC"/>
    <w:rsid w:val="00887EF5"/>
    <w:rsid w:val="00892A82"/>
    <w:rsid w:val="008D4121"/>
    <w:rsid w:val="00911625"/>
    <w:rsid w:val="00945FDB"/>
    <w:rsid w:val="00946237"/>
    <w:rsid w:val="00975170"/>
    <w:rsid w:val="00986340"/>
    <w:rsid w:val="0099460C"/>
    <w:rsid w:val="009C1E3A"/>
    <w:rsid w:val="009C55C7"/>
    <w:rsid w:val="009F2248"/>
    <w:rsid w:val="009F4ED9"/>
    <w:rsid w:val="00A17511"/>
    <w:rsid w:val="00A34D82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71CEB"/>
    <w:rsid w:val="00BA7FB1"/>
    <w:rsid w:val="00BB4BEE"/>
    <w:rsid w:val="00BB78A9"/>
    <w:rsid w:val="00BF0306"/>
    <w:rsid w:val="00BF1CA3"/>
    <w:rsid w:val="00C000D3"/>
    <w:rsid w:val="00C024E7"/>
    <w:rsid w:val="00C11D9E"/>
    <w:rsid w:val="00C120F7"/>
    <w:rsid w:val="00C308AB"/>
    <w:rsid w:val="00C447D1"/>
    <w:rsid w:val="00C471D6"/>
    <w:rsid w:val="00C65D38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3404"/>
    <w:rsid w:val="00D84C95"/>
    <w:rsid w:val="00DE48F3"/>
    <w:rsid w:val="00DE4F23"/>
    <w:rsid w:val="00DE66A8"/>
    <w:rsid w:val="00DF45D4"/>
    <w:rsid w:val="00DF5FD9"/>
    <w:rsid w:val="00E11D12"/>
    <w:rsid w:val="00E32441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3236"/>
    <w:rsid w:val="00F06560"/>
    <w:rsid w:val="00F1599B"/>
    <w:rsid w:val="00F16FE0"/>
    <w:rsid w:val="00F33B4B"/>
    <w:rsid w:val="00F3437B"/>
    <w:rsid w:val="00F42D76"/>
    <w:rsid w:val="00F8420C"/>
    <w:rsid w:val="00FA0E3E"/>
    <w:rsid w:val="00FB3216"/>
    <w:rsid w:val="00FB7DB9"/>
    <w:rsid w:val="00FC04CD"/>
    <w:rsid w:val="00FD0E8F"/>
    <w:rsid w:val="00FE47CE"/>
    <w:rsid w:val="00FE598A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7</cp:revision>
  <cp:lastPrinted>2022-08-22T05:24:00Z</cp:lastPrinted>
  <dcterms:created xsi:type="dcterms:W3CDTF">2022-09-10T05:13:00Z</dcterms:created>
  <dcterms:modified xsi:type="dcterms:W3CDTF">2022-09-11T18:47:00Z</dcterms:modified>
</cp:coreProperties>
</file>