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F5D0E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FF5D0E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283E36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FF5D0E">
        <w:rPr>
          <w:szCs w:val="28"/>
        </w:rPr>
        <w:t>40</w:t>
      </w:r>
      <w:r w:rsidR="00F1599B">
        <w:rPr>
          <w:szCs w:val="28"/>
        </w:rPr>
        <w:t>, № 20</w:t>
      </w:r>
      <w:r w:rsidR="00FF5D0E">
        <w:rPr>
          <w:szCs w:val="28"/>
        </w:rPr>
        <w:t>41, № 2042, № 2043, № 2044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2065A0" w:rsidRDefault="002065A0" w:rsidP="002065A0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19</w:t>
      </w:r>
      <w:r>
        <w:rPr>
          <w:spacing w:val="-1"/>
          <w:szCs w:val="28"/>
        </w:rPr>
        <w:t>.</w:t>
      </w:r>
    </w:p>
    <w:p w:rsidR="002065A0" w:rsidRDefault="002065A0" w:rsidP="002065A0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19 состоявшимися и действительными.</w:t>
      </w:r>
    </w:p>
    <w:p w:rsidR="002065A0" w:rsidRDefault="002065A0" w:rsidP="002065A0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19</w:t>
      </w:r>
      <w:r w:rsidR="00B66E72" w:rsidRPr="00B66E72">
        <w:rPr>
          <w:sz w:val="16"/>
          <w:szCs w:val="16"/>
        </w:rPr>
        <w:t xml:space="preserve"> </w:t>
      </w:r>
      <w:r w:rsidR="00B66E72" w:rsidRPr="00B66E72">
        <w:rPr>
          <w:szCs w:val="28"/>
        </w:rPr>
        <w:t>Сергеев</w:t>
      </w:r>
      <w:r w:rsidR="00B66E72">
        <w:rPr>
          <w:szCs w:val="28"/>
        </w:rPr>
        <w:t>а</w:t>
      </w:r>
      <w:r w:rsidR="00B66E72" w:rsidRPr="00B66E72">
        <w:rPr>
          <w:szCs w:val="28"/>
        </w:rPr>
        <w:t xml:space="preserve"> Михаил</w:t>
      </w:r>
      <w:r w:rsidR="00B66E72">
        <w:rPr>
          <w:szCs w:val="28"/>
        </w:rPr>
        <w:t>а</w:t>
      </w:r>
      <w:r w:rsidR="00B66E72" w:rsidRPr="00B66E72">
        <w:rPr>
          <w:szCs w:val="28"/>
        </w:rPr>
        <w:t xml:space="preserve"> Сергеевич</w:t>
      </w:r>
      <w:r w:rsidR="00B66E72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19.</w:t>
      </w:r>
    </w:p>
    <w:p w:rsidR="002065A0" w:rsidRDefault="002065A0" w:rsidP="002065A0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2065A0" w:rsidRDefault="002065A0" w:rsidP="002065A0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bookmarkStart w:id="0" w:name="_GoBack"/>
            <w:bookmarkEnd w:id="0"/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206" w:rsidRDefault="00501206">
      <w:r>
        <w:separator/>
      </w:r>
    </w:p>
  </w:endnote>
  <w:endnote w:type="continuationSeparator" w:id="0">
    <w:p w:rsidR="00501206" w:rsidRDefault="0050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206" w:rsidRDefault="00501206">
      <w:r>
        <w:separator/>
      </w:r>
    </w:p>
  </w:footnote>
  <w:footnote w:type="continuationSeparator" w:id="0">
    <w:p w:rsidR="00501206" w:rsidRDefault="00501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66E72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B66E72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FF5D0E"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B66E72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FF5D0E">
                            <w:rPr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065A0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3E36"/>
    <w:rsid w:val="002859BC"/>
    <w:rsid w:val="0029672B"/>
    <w:rsid w:val="002A448E"/>
    <w:rsid w:val="002B59C1"/>
    <w:rsid w:val="002C2A72"/>
    <w:rsid w:val="002E4487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3F7DDB"/>
    <w:rsid w:val="00403195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01206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66E72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3404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052"/>
    <w:rsid w:val="00F8420C"/>
    <w:rsid w:val="00FA0E3E"/>
    <w:rsid w:val="00FB3216"/>
    <w:rsid w:val="00FB7DB9"/>
    <w:rsid w:val="00FC04CD"/>
    <w:rsid w:val="00FD0E8F"/>
    <w:rsid w:val="00FD6376"/>
    <w:rsid w:val="00FE47CE"/>
    <w:rsid w:val="00FE598A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2022-09-10T05:12:00Z</dcterms:created>
  <dcterms:modified xsi:type="dcterms:W3CDTF">2022-09-11T18:46:00Z</dcterms:modified>
</cp:coreProperties>
</file>