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2470638</wp:posOffset>
                </wp:positionV>
                <wp:extent cx="2602230" cy="967154"/>
                <wp:effectExtent l="0" t="0" r="7620" b="44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967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F1599B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      </w:r>
                            <w:r w:rsidR="001D1F1C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D83404">
                              <w:rPr>
                                <w:b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55pt;width:204.9pt;height:76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8srAIAAKs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" filled="f" stroked="f">
                <v:textbox inset="0,0,0,0">
                  <w:txbxContent>
                    <w:p w:rsidR="00A354F7" w:rsidRPr="00095E78" w:rsidRDefault="00F1599B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F1599B">
                        <w:rPr>
                          <w:b/>
                          <w:szCs w:val="28"/>
                        </w:rPr>
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</w:r>
                      <w:r w:rsidR="001D1F1C">
                        <w:rPr>
                          <w:b/>
                          <w:szCs w:val="28"/>
                        </w:rPr>
                        <w:t>1</w:t>
                      </w:r>
                      <w:r w:rsidR="00D83404">
                        <w:rPr>
                          <w:b/>
                          <w:szCs w:val="28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F1599B" w:rsidRDefault="00F1599B" w:rsidP="00322776">
      <w:pPr>
        <w:ind w:firstLine="851"/>
        <w:jc w:val="both"/>
        <w:rPr>
          <w:szCs w:val="28"/>
        </w:rPr>
      </w:pPr>
    </w:p>
    <w:p w:rsidR="00F1599B" w:rsidRPr="002A625C" w:rsidRDefault="00623E2C" w:rsidP="008D4121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проверки правильности составления первых экземпляров протоколов участковых избирательных комиссий об итогах голосования и суммирования данных, содержащихся в протоколах об итогах голосования участковых избирательных комиссий </w:t>
      </w:r>
      <w:r w:rsidR="00F1599B">
        <w:rPr>
          <w:szCs w:val="28"/>
        </w:rPr>
        <w:t>№ 20</w:t>
      </w:r>
      <w:r w:rsidR="002859BC">
        <w:rPr>
          <w:szCs w:val="28"/>
        </w:rPr>
        <w:t>2</w:t>
      </w:r>
      <w:r w:rsidR="00D83404">
        <w:rPr>
          <w:szCs w:val="28"/>
        </w:rPr>
        <w:t>9</w:t>
      </w:r>
      <w:r w:rsidR="00F1599B">
        <w:rPr>
          <w:szCs w:val="28"/>
        </w:rPr>
        <w:t>, № 20</w:t>
      </w:r>
      <w:r w:rsidR="003F7DDB">
        <w:rPr>
          <w:szCs w:val="28"/>
        </w:rPr>
        <w:t>3</w:t>
      </w:r>
      <w:r w:rsidR="00D83404">
        <w:rPr>
          <w:szCs w:val="28"/>
        </w:rPr>
        <w:t>0</w:t>
      </w:r>
      <w:r w:rsidR="00C000D3">
        <w:rPr>
          <w:szCs w:val="28"/>
        </w:rPr>
        <w:t xml:space="preserve">, </w:t>
      </w:r>
      <w:r w:rsidR="00F1599B">
        <w:rPr>
          <w:szCs w:val="28"/>
        </w:rPr>
        <w:t>в</w:t>
      </w:r>
      <w:r w:rsidR="00F1599B" w:rsidRPr="002A625C">
        <w:rPr>
          <w:szCs w:val="28"/>
        </w:rPr>
        <w:t xml:space="preserve"> с</w:t>
      </w:r>
      <w:r w:rsidR="00946237">
        <w:rPr>
          <w:szCs w:val="28"/>
        </w:rPr>
        <w:t>о</w:t>
      </w:r>
      <w:r w:rsidR="00F1599B" w:rsidRPr="002A625C">
        <w:rPr>
          <w:szCs w:val="28"/>
        </w:rPr>
        <w:t>ответствии с частями 1, 6 и 9 статьи 70 Закона Пермского края от 09.11.2009 №525-ПК «О выборах депутатов представительных органов муниципальных образований в Пермском крае»</w:t>
      </w:r>
      <w:r w:rsidR="00F1599B">
        <w:rPr>
          <w:szCs w:val="28"/>
        </w:rPr>
        <w:t xml:space="preserve">, </w:t>
      </w:r>
    </w:p>
    <w:p w:rsidR="00F1599B" w:rsidRPr="00ED6B11" w:rsidRDefault="00F1599B" w:rsidP="00F1599B">
      <w:pPr>
        <w:ind w:firstLine="539"/>
        <w:jc w:val="both"/>
        <w:rPr>
          <w:color w:val="FF0000"/>
          <w:szCs w:val="28"/>
        </w:rPr>
      </w:pPr>
    </w:p>
    <w:p w:rsidR="00F1599B" w:rsidRDefault="00F1599B" w:rsidP="008D4121">
      <w:pPr>
        <w:ind w:firstLine="709"/>
        <w:jc w:val="center"/>
        <w:rPr>
          <w:szCs w:val="28"/>
        </w:rPr>
      </w:pPr>
      <w:r w:rsidRPr="00D23F5C">
        <w:rPr>
          <w:szCs w:val="28"/>
        </w:rPr>
        <w:t xml:space="preserve">Комиссия   р е </w:t>
      </w:r>
      <w:proofErr w:type="gramStart"/>
      <w:r w:rsidRPr="00D23F5C">
        <w:rPr>
          <w:szCs w:val="28"/>
        </w:rPr>
        <w:t>ш</w:t>
      </w:r>
      <w:proofErr w:type="gramEnd"/>
      <w:r w:rsidRPr="00D23F5C">
        <w:rPr>
          <w:szCs w:val="28"/>
        </w:rPr>
        <w:t xml:space="preserve"> а е т:</w:t>
      </w:r>
    </w:p>
    <w:p w:rsidR="00F1599B" w:rsidRDefault="00F1599B" w:rsidP="00F1599B">
      <w:pPr>
        <w:ind w:firstLine="709"/>
      </w:pPr>
    </w:p>
    <w:p w:rsidR="00BF7DCB" w:rsidRDefault="00BF7DCB" w:rsidP="00BF7DCB">
      <w:pPr>
        <w:numPr>
          <w:ilvl w:val="0"/>
          <w:numId w:val="7"/>
        </w:numPr>
        <w:tabs>
          <w:tab w:val="left" w:pos="993"/>
        </w:tabs>
        <w:ind w:left="0" w:firstLine="851"/>
        <w:jc w:val="both"/>
        <w:rPr>
          <w:spacing w:val="-1"/>
          <w:szCs w:val="28"/>
        </w:rPr>
      </w:pPr>
      <w:r>
        <w:rPr>
          <w:szCs w:val="28"/>
        </w:rPr>
        <w:t>Утвердить Протокол территориальной избирательной комиссии о результатах выборов депутатов Думы Лысьвенского городского округа третьего созыва по одномандатному избирательному округу № 1</w:t>
      </w:r>
      <w:r w:rsidR="00095A52">
        <w:rPr>
          <w:szCs w:val="28"/>
        </w:rPr>
        <w:t>8</w:t>
      </w:r>
      <w:r>
        <w:rPr>
          <w:spacing w:val="-1"/>
          <w:szCs w:val="28"/>
        </w:rPr>
        <w:t>.</w:t>
      </w:r>
    </w:p>
    <w:p w:rsidR="00BF7DCB" w:rsidRDefault="00BF7DCB" w:rsidP="00BF7DCB">
      <w:pPr>
        <w:numPr>
          <w:ilvl w:val="0"/>
          <w:numId w:val="7"/>
        </w:numPr>
        <w:tabs>
          <w:tab w:val="num" w:pos="426"/>
          <w:tab w:val="num" w:pos="993"/>
        </w:tabs>
        <w:ind w:left="0" w:firstLine="851"/>
        <w:jc w:val="both"/>
        <w:rPr>
          <w:szCs w:val="28"/>
        </w:rPr>
      </w:pPr>
      <w:r>
        <w:rPr>
          <w:szCs w:val="28"/>
        </w:rPr>
        <w:t>Признать выборы депутатов Думы Лысьвенского городского округа третьего созыва по одномандатному избирательному округу № 1</w:t>
      </w:r>
      <w:r w:rsidR="00095A52">
        <w:rPr>
          <w:szCs w:val="28"/>
        </w:rPr>
        <w:t>8</w:t>
      </w:r>
      <w:r>
        <w:rPr>
          <w:szCs w:val="28"/>
        </w:rPr>
        <w:t xml:space="preserve"> состоявшимися и действительными.</w:t>
      </w:r>
    </w:p>
    <w:p w:rsidR="00BF7DCB" w:rsidRDefault="00BF7DCB" w:rsidP="00BF7DCB">
      <w:pPr>
        <w:numPr>
          <w:ilvl w:val="0"/>
          <w:numId w:val="7"/>
        </w:numPr>
        <w:tabs>
          <w:tab w:val="num" w:pos="900"/>
          <w:tab w:val="num" w:pos="993"/>
          <w:tab w:val="left" w:pos="1276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>Признать избранным депутатом Думы Лысьвенского городского округа третьего созыва по одномандатному избирательному округу № 1</w:t>
      </w:r>
      <w:r w:rsidR="00095A52">
        <w:rPr>
          <w:szCs w:val="28"/>
        </w:rPr>
        <w:t>8</w:t>
      </w:r>
      <w:r w:rsidR="002C4346" w:rsidRPr="002C4346">
        <w:rPr>
          <w:sz w:val="16"/>
          <w:szCs w:val="16"/>
        </w:rPr>
        <w:t xml:space="preserve"> </w:t>
      </w:r>
      <w:r w:rsidR="004153FB">
        <w:rPr>
          <w:sz w:val="16"/>
          <w:szCs w:val="16"/>
        </w:rPr>
        <w:t xml:space="preserve">                           </w:t>
      </w:r>
      <w:bookmarkStart w:id="0" w:name="_GoBack"/>
      <w:bookmarkEnd w:id="0"/>
      <w:r w:rsidR="004153FB">
        <w:rPr>
          <w:szCs w:val="28"/>
        </w:rPr>
        <w:t>По</w:t>
      </w:r>
      <w:r w:rsidR="002C4346" w:rsidRPr="002C4346">
        <w:rPr>
          <w:szCs w:val="28"/>
        </w:rPr>
        <w:t>пцов</w:t>
      </w:r>
      <w:r w:rsidR="002C4346">
        <w:rPr>
          <w:szCs w:val="28"/>
        </w:rPr>
        <w:t>а</w:t>
      </w:r>
      <w:r w:rsidR="002C4346" w:rsidRPr="002C4346">
        <w:rPr>
          <w:szCs w:val="28"/>
        </w:rPr>
        <w:t xml:space="preserve"> Константин</w:t>
      </w:r>
      <w:r w:rsidR="002C4346">
        <w:rPr>
          <w:szCs w:val="28"/>
        </w:rPr>
        <w:t>а</w:t>
      </w:r>
      <w:r w:rsidR="002C4346" w:rsidRPr="002C4346">
        <w:rPr>
          <w:szCs w:val="28"/>
        </w:rPr>
        <w:t xml:space="preserve"> Михайлович</w:t>
      </w:r>
      <w:r w:rsidR="002C4346">
        <w:rPr>
          <w:szCs w:val="28"/>
        </w:rPr>
        <w:t>а</w:t>
      </w:r>
      <w:r>
        <w:rPr>
          <w:szCs w:val="28"/>
        </w:rPr>
        <w:t>, который получил наибольшее число голосов избирателей, принявших участие в голосовании по одномандатному избирательному округу № 1</w:t>
      </w:r>
      <w:r w:rsidR="00095A52">
        <w:rPr>
          <w:szCs w:val="28"/>
        </w:rPr>
        <w:t>8</w:t>
      </w:r>
      <w:r>
        <w:rPr>
          <w:szCs w:val="28"/>
        </w:rPr>
        <w:t>.</w:t>
      </w:r>
    </w:p>
    <w:p w:rsidR="00BF7DCB" w:rsidRDefault="00BF7DCB" w:rsidP="00BF7DCB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>4. 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BF7DCB" w:rsidRDefault="00BF7DCB" w:rsidP="00BF7DCB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 xml:space="preserve">5. Контроль за исполнением решения возложить на </w:t>
      </w:r>
      <w:proofErr w:type="spellStart"/>
      <w:r>
        <w:rPr>
          <w:szCs w:val="28"/>
        </w:rPr>
        <w:t>Штейникова</w:t>
      </w:r>
      <w:proofErr w:type="spellEnd"/>
      <w:r>
        <w:rPr>
          <w:szCs w:val="28"/>
        </w:rPr>
        <w:t xml:space="preserve"> А.П. – председателя территориальной избирательной комиссии Лысьвенского городского округа.</w:t>
      </w:r>
    </w:p>
    <w:p w:rsidR="00F1599B" w:rsidRPr="002A625C" w:rsidRDefault="00F1599B" w:rsidP="00F1599B">
      <w:pPr>
        <w:tabs>
          <w:tab w:val="num" w:pos="993"/>
        </w:tabs>
        <w:ind w:firstLine="851"/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 w:rsidRPr="00627707">
              <w:t xml:space="preserve">А.П. </w:t>
            </w:r>
            <w:proofErr w:type="spellStart"/>
            <w:r w:rsidRPr="00627707">
              <w:t>Штейников</w:t>
            </w:r>
            <w:proofErr w:type="spellEnd"/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9B6FE9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61E9E" w:rsidRDefault="00561E9E" w:rsidP="005746CB">
      <w:pPr>
        <w:pStyle w:val="a7"/>
        <w:ind w:firstLine="0"/>
      </w:pPr>
    </w:p>
    <w:sectPr w:rsidR="00561E9E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DC8" w:rsidRDefault="00205DC8">
      <w:r>
        <w:separator/>
      </w:r>
    </w:p>
  </w:endnote>
  <w:endnote w:type="continuationSeparator" w:id="0">
    <w:p w:rsidR="00205DC8" w:rsidRDefault="00205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DC8" w:rsidRDefault="00205DC8">
      <w:r>
        <w:separator/>
      </w:r>
    </w:p>
  </w:footnote>
  <w:footnote w:type="continuationSeparator" w:id="0">
    <w:p w:rsidR="00205DC8" w:rsidRDefault="00205D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2C4346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F1599B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F1599B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2C4346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1D1F1C"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D83404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B8F5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2C4346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1D1F1C"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D83404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17268"/>
    <w:rsid w:val="00035ABC"/>
    <w:rsid w:val="00051066"/>
    <w:rsid w:val="000633DA"/>
    <w:rsid w:val="00070712"/>
    <w:rsid w:val="0007719F"/>
    <w:rsid w:val="00085DCE"/>
    <w:rsid w:val="00095A52"/>
    <w:rsid w:val="00095E78"/>
    <w:rsid w:val="000B4A0E"/>
    <w:rsid w:val="000C27AF"/>
    <w:rsid w:val="000D388A"/>
    <w:rsid w:val="000D75F1"/>
    <w:rsid w:val="000E46B0"/>
    <w:rsid w:val="00122134"/>
    <w:rsid w:val="001243E3"/>
    <w:rsid w:val="00125315"/>
    <w:rsid w:val="00127108"/>
    <w:rsid w:val="0013759D"/>
    <w:rsid w:val="00161816"/>
    <w:rsid w:val="0017083F"/>
    <w:rsid w:val="00170D09"/>
    <w:rsid w:val="00190346"/>
    <w:rsid w:val="001D1F1C"/>
    <w:rsid w:val="001E230E"/>
    <w:rsid w:val="001F4BAC"/>
    <w:rsid w:val="00200987"/>
    <w:rsid w:val="00204458"/>
    <w:rsid w:val="00205244"/>
    <w:rsid w:val="00205DC8"/>
    <w:rsid w:val="0021074E"/>
    <w:rsid w:val="002112BC"/>
    <w:rsid w:val="0023150E"/>
    <w:rsid w:val="00232907"/>
    <w:rsid w:val="00234224"/>
    <w:rsid w:val="00236AEA"/>
    <w:rsid w:val="00240A37"/>
    <w:rsid w:val="00254CB7"/>
    <w:rsid w:val="00255B6B"/>
    <w:rsid w:val="00262E77"/>
    <w:rsid w:val="002746FB"/>
    <w:rsid w:val="002859BC"/>
    <w:rsid w:val="0029672B"/>
    <w:rsid w:val="002A448E"/>
    <w:rsid w:val="002B59C1"/>
    <w:rsid w:val="002C2A72"/>
    <w:rsid w:val="002C4346"/>
    <w:rsid w:val="002F7855"/>
    <w:rsid w:val="003012C6"/>
    <w:rsid w:val="00303589"/>
    <w:rsid w:val="00322709"/>
    <w:rsid w:val="00322776"/>
    <w:rsid w:val="0032699C"/>
    <w:rsid w:val="00331EFD"/>
    <w:rsid w:val="003406A8"/>
    <w:rsid w:val="00362B4B"/>
    <w:rsid w:val="00367D5F"/>
    <w:rsid w:val="00372AD2"/>
    <w:rsid w:val="00380407"/>
    <w:rsid w:val="00382EC6"/>
    <w:rsid w:val="00385F5E"/>
    <w:rsid w:val="00396177"/>
    <w:rsid w:val="003A51C1"/>
    <w:rsid w:val="003E4FB2"/>
    <w:rsid w:val="003E7736"/>
    <w:rsid w:val="003F7DDB"/>
    <w:rsid w:val="00403195"/>
    <w:rsid w:val="004153FB"/>
    <w:rsid w:val="00432502"/>
    <w:rsid w:val="00446D63"/>
    <w:rsid w:val="00465E9D"/>
    <w:rsid w:val="00471141"/>
    <w:rsid w:val="00481314"/>
    <w:rsid w:val="00482D1D"/>
    <w:rsid w:val="004B052C"/>
    <w:rsid w:val="004C1BC7"/>
    <w:rsid w:val="004D23CF"/>
    <w:rsid w:val="004E0428"/>
    <w:rsid w:val="004F7C7C"/>
    <w:rsid w:val="0051167F"/>
    <w:rsid w:val="00512D15"/>
    <w:rsid w:val="00525A05"/>
    <w:rsid w:val="0053719D"/>
    <w:rsid w:val="00537537"/>
    <w:rsid w:val="005522B1"/>
    <w:rsid w:val="00561E9E"/>
    <w:rsid w:val="00562DAF"/>
    <w:rsid w:val="005746CB"/>
    <w:rsid w:val="00586421"/>
    <w:rsid w:val="0058674F"/>
    <w:rsid w:val="0059501D"/>
    <w:rsid w:val="005B051C"/>
    <w:rsid w:val="005B480C"/>
    <w:rsid w:val="005B6A89"/>
    <w:rsid w:val="005E5BE5"/>
    <w:rsid w:val="00600FC2"/>
    <w:rsid w:val="00604961"/>
    <w:rsid w:val="006138AE"/>
    <w:rsid w:val="00623E2C"/>
    <w:rsid w:val="006304A1"/>
    <w:rsid w:val="00641B66"/>
    <w:rsid w:val="00673BAA"/>
    <w:rsid w:val="00674197"/>
    <w:rsid w:val="00685FA1"/>
    <w:rsid w:val="0069572E"/>
    <w:rsid w:val="00695EF5"/>
    <w:rsid w:val="00696C01"/>
    <w:rsid w:val="00697FD5"/>
    <w:rsid w:val="006A2C0F"/>
    <w:rsid w:val="006C04CD"/>
    <w:rsid w:val="006C4B2E"/>
    <w:rsid w:val="006D04C5"/>
    <w:rsid w:val="006F01F2"/>
    <w:rsid w:val="00743020"/>
    <w:rsid w:val="00756AB6"/>
    <w:rsid w:val="00761140"/>
    <w:rsid w:val="00767633"/>
    <w:rsid w:val="007800A1"/>
    <w:rsid w:val="007A5811"/>
    <w:rsid w:val="007D271A"/>
    <w:rsid w:val="00813760"/>
    <w:rsid w:val="00836565"/>
    <w:rsid w:val="00850AC1"/>
    <w:rsid w:val="00856384"/>
    <w:rsid w:val="0086544B"/>
    <w:rsid w:val="00873008"/>
    <w:rsid w:val="008858AC"/>
    <w:rsid w:val="00887EF5"/>
    <w:rsid w:val="00892A82"/>
    <w:rsid w:val="008D4121"/>
    <w:rsid w:val="00911625"/>
    <w:rsid w:val="00945FDB"/>
    <w:rsid w:val="00946237"/>
    <w:rsid w:val="00975170"/>
    <w:rsid w:val="00986340"/>
    <w:rsid w:val="0099460C"/>
    <w:rsid w:val="009C1E3A"/>
    <w:rsid w:val="009C55C7"/>
    <w:rsid w:val="009F4ED9"/>
    <w:rsid w:val="00A17511"/>
    <w:rsid w:val="00A354F7"/>
    <w:rsid w:val="00A444E2"/>
    <w:rsid w:val="00A45148"/>
    <w:rsid w:val="00A61551"/>
    <w:rsid w:val="00A67D26"/>
    <w:rsid w:val="00A777DB"/>
    <w:rsid w:val="00A842CD"/>
    <w:rsid w:val="00AE20EB"/>
    <w:rsid w:val="00B06EF1"/>
    <w:rsid w:val="00B1160A"/>
    <w:rsid w:val="00B11B42"/>
    <w:rsid w:val="00B222DF"/>
    <w:rsid w:val="00B237E4"/>
    <w:rsid w:val="00B320C7"/>
    <w:rsid w:val="00BA7FB1"/>
    <w:rsid w:val="00BB4BEE"/>
    <w:rsid w:val="00BB78A9"/>
    <w:rsid w:val="00BF0306"/>
    <w:rsid w:val="00BF1CA3"/>
    <w:rsid w:val="00BF7DCB"/>
    <w:rsid w:val="00C000D3"/>
    <w:rsid w:val="00C024E7"/>
    <w:rsid w:val="00C11D9E"/>
    <w:rsid w:val="00C120F7"/>
    <w:rsid w:val="00C308AB"/>
    <w:rsid w:val="00C447D1"/>
    <w:rsid w:val="00C471D6"/>
    <w:rsid w:val="00C65D38"/>
    <w:rsid w:val="00C95C36"/>
    <w:rsid w:val="00CB296F"/>
    <w:rsid w:val="00CB3840"/>
    <w:rsid w:val="00CC1D42"/>
    <w:rsid w:val="00CC2B8D"/>
    <w:rsid w:val="00CC46BF"/>
    <w:rsid w:val="00CF100E"/>
    <w:rsid w:val="00D125D0"/>
    <w:rsid w:val="00D30414"/>
    <w:rsid w:val="00D547BE"/>
    <w:rsid w:val="00D715AA"/>
    <w:rsid w:val="00D81BB7"/>
    <w:rsid w:val="00D83404"/>
    <w:rsid w:val="00D84C95"/>
    <w:rsid w:val="00DC2BCE"/>
    <w:rsid w:val="00DE48F3"/>
    <w:rsid w:val="00DE4F23"/>
    <w:rsid w:val="00DE66A8"/>
    <w:rsid w:val="00DF45D4"/>
    <w:rsid w:val="00DF5FD9"/>
    <w:rsid w:val="00E11D12"/>
    <w:rsid w:val="00E32441"/>
    <w:rsid w:val="00E545A1"/>
    <w:rsid w:val="00E71EEE"/>
    <w:rsid w:val="00E823C1"/>
    <w:rsid w:val="00E843B9"/>
    <w:rsid w:val="00E8459A"/>
    <w:rsid w:val="00E921E5"/>
    <w:rsid w:val="00EA7C81"/>
    <w:rsid w:val="00EF49AC"/>
    <w:rsid w:val="00EF7319"/>
    <w:rsid w:val="00EF745F"/>
    <w:rsid w:val="00F06560"/>
    <w:rsid w:val="00F1599B"/>
    <w:rsid w:val="00F16FE0"/>
    <w:rsid w:val="00F33B4B"/>
    <w:rsid w:val="00F3437B"/>
    <w:rsid w:val="00F42D76"/>
    <w:rsid w:val="00F83D45"/>
    <w:rsid w:val="00F8420C"/>
    <w:rsid w:val="00FA0E3E"/>
    <w:rsid w:val="00FB3216"/>
    <w:rsid w:val="00FB7DB9"/>
    <w:rsid w:val="00FC04CD"/>
    <w:rsid w:val="00FD0E8F"/>
    <w:rsid w:val="00FE47CE"/>
    <w:rsid w:val="00FE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4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TIC</cp:lastModifiedBy>
  <cp:revision>11</cp:revision>
  <cp:lastPrinted>2022-09-11T20:02:00Z</cp:lastPrinted>
  <dcterms:created xsi:type="dcterms:W3CDTF">2022-09-10T05:10:00Z</dcterms:created>
  <dcterms:modified xsi:type="dcterms:W3CDTF">2022-09-11T20:03:00Z</dcterms:modified>
</cp:coreProperties>
</file>