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1D1F1C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3F7DDB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1D1F1C">
                        <w:rPr>
                          <w:b/>
                          <w:szCs w:val="28"/>
                        </w:rPr>
                        <w:t>1</w:t>
                      </w:r>
                      <w:r w:rsidR="003F7DDB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A33207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2859BC">
        <w:rPr>
          <w:szCs w:val="28"/>
        </w:rPr>
        <w:t>2</w:t>
      </w:r>
      <w:r w:rsidR="003F7DDB">
        <w:rPr>
          <w:szCs w:val="28"/>
        </w:rPr>
        <w:t>7</w:t>
      </w:r>
      <w:r w:rsidR="00F1599B">
        <w:rPr>
          <w:szCs w:val="28"/>
        </w:rPr>
        <w:t>, № 20</w:t>
      </w:r>
      <w:r w:rsidR="003F7DDB">
        <w:rPr>
          <w:szCs w:val="28"/>
        </w:rPr>
        <w:t>53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6E19BA" w:rsidRDefault="006E19BA" w:rsidP="006E19BA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17</w:t>
      </w:r>
      <w:r>
        <w:rPr>
          <w:spacing w:val="-1"/>
          <w:szCs w:val="28"/>
        </w:rPr>
        <w:t>.</w:t>
      </w:r>
    </w:p>
    <w:p w:rsidR="006E19BA" w:rsidRDefault="006E19BA" w:rsidP="006E19BA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17 состоявшимися и действительными.</w:t>
      </w:r>
    </w:p>
    <w:p w:rsidR="006E19BA" w:rsidRDefault="006E19BA" w:rsidP="006E19BA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>Признать избранным депутатом Думы Лысьвенского городского округа третьего созыва по одномандатному избирательному округу № 17</w:t>
      </w:r>
      <w:r w:rsidR="001A656E" w:rsidRPr="001A656E">
        <w:rPr>
          <w:sz w:val="16"/>
          <w:szCs w:val="16"/>
        </w:rPr>
        <w:t xml:space="preserve"> </w:t>
      </w:r>
      <w:proofErr w:type="spellStart"/>
      <w:r w:rsidR="001A656E" w:rsidRPr="001A656E">
        <w:rPr>
          <w:szCs w:val="28"/>
        </w:rPr>
        <w:t>Нуриахметов</w:t>
      </w:r>
      <w:r w:rsidR="001A656E">
        <w:rPr>
          <w:szCs w:val="28"/>
        </w:rPr>
        <w:t>а</w:t>
      </w:r>
      <w:proofErr w:type="spellEnd"/>
      <w:r w:rsidR="001A656E" w:rsidRPr="001A656E">
        <w:rPr>
          <w:szCs w:val="28"/>
        </w:rPr>
        <w:t xml:space="preserve"> Альберт</w:t>
      </w:r>
      <w:r w:rsidR="001A656E">
        <w:rPr>
          <w:szCs w:val="28"/>
        </w:rPr>
        <w:t>а</w:t>
      </w:r>
      <w:r w:rsidR="001A656E" w:rsidRPr="001A656E">
        <w:rPr>
          <w:szCs w:val="28"/>
        </w:rPr>
        <w:t xml:space="preserve"> Маратович</w:t>
      </w:r>
      <w:r w:rsidR="001A656E">
        <w:rPr>
          <w:szCs w:val="28"/>
        </w:rPr>
        <w:t>а</w:t>
      </w:r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17.</w:t>
      </w:r>
    </w:p>
    <w:p w:rsidR="006E19BA" w:rsidRDefault="006E19BA" w:rsidP="006E19BA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6E19BA" w:rsidRDefault="006E19BA" w:rsidP="006E19BA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Pr="002A625C" w:rsidRDefault="00F1599B" w:rsidP="00F1599B">
      <w:pPr>
        <w:tabs>
          <w:tab w:val="num" w:pos="993"/>
        </w:tabs>
        <w:ind w:firstLine="851"/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5746CB">
      <w:pPr>
        <w:pStyle w:val="a7"/>
        <w:ind w:firstLine="0"/>
      </w:pPr>
      <w:bookmarkStart w:id="0" w:name="_GoBack"/>
      <w:bookmarkEnd w:id="0"/>
    </w:p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A2C" w:rsidRDefault="00AB7A2C">
      <w:r>
        <w:separator/>
      </w:r>
    </w:p>
  </w:endnote>
  <w:endnote w:type="continuationSeparator" w:id="0">
    <w:p w:rsidR="00AB7A2C" w:rsidRDefault="00AB7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A2C" w:rsidRDefault="00AB7A2C">
      <w:r>
        <w:separator/>
      </w:r>
    </w:p>
  </w:footnote>
  <w:footnote w:type="continuationSeparator" w:id="0">
    <w:p w:rsidR="00AB7A2C" w:rsidRDefault="00AB7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A656E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1A656E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1D1F1C"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3F7DDB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1A656E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1D1F1C"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3F7DDB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A656E"/>
    <w:rsid w:val="001D1F1C"/>
    <w:rsid w:val="001E230E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859BC"/>
    <w:rsid w:val="0029672B"/>
    <w:rsid w:val="002A448E"/>
    <w:rsid w:val="002B59C1"/>
    <w:rsid w:val="002C2A72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3F7DDB"/>
    <w:rsid w:val="00403195"/>
    <w:rsid w:val="00432502"/>
    <w:rsid w:val="00446D63"/>
    <w:rsid w:val="00465E9D"/>
    <w:rsid w:val="00471141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41B66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E19BA"/>
    <w:rsid w:val="006F01F2"/>
    <w:rsid w:val="00743020"/>
    <w:rsid w:val="00756AB6"/>
    <w:rsid w:val="00761140"/>
    <w:rsid w:val="00767633"/>
    <w:rsid w:val="007800A1"/>
    <w:rsid w:val="007A5811"/>
    <w:rsid w:val="007D271A"/>
    <w:rsid w:val="00813760"/>
    <w:rsid w:val="00836565"/>
    <w:rsid w:val="00850AC1"/>
    <w:rsid w:val="00856384"/>
    <w:rsid w:val="0086544B"/>
    <w:rsid w:val="00873008"/>
    <w:rsid w:val="008858AC"/>
    <w:rsid w:val="00887EF5"/>
    <w:rsid w:val="00892A82"/>
    <w:rsid w:val="008D3D70"/>
    <w:rsid w:val="008D4121"/>
    <w:rsid w:val="00911625"/>
    <w:rsid w:val="00945FDB"/>
    <w:rsid w:val="00946237"/>
    <w:rsid w:val="00975170"/>
    <w:rsid w:val="00986340"/>
    <w:rsid w:val="0099460C"/>
    <w:rsid w:val="009C1E3A"/>
    <w:rsid w:val="009C55C7"/>
    <w:rsid w:val="009F4ED9"/>
    <w:rsid w:val="00A17511"/>
    <w:rsid w:val="00A33207"/>
    <w:rsid w:val="00A354F7"/>
    <w:rsid w:val="00A45148"/>
    <w:rsid w:val="00A67D26"/>
    <w:rsid w:val="00A777DB"/>
    <w:rsid w:val="00A842CD"/>
    <w:rsid w:val="00AB7A2C"/>
    <w:rsid w:val="00AE20EB"/>
    <w:rsid w:val="00B06EF1"/>
    <w:rsid w:val="00B1160A"/>
    <w:rsid w:val="00B11B42"/>
    <w:rsid w:val="00B222DF"/>
    <w:rsid w:val="00B237E4"/>
    <w:rsid w:val="00B320C7"/>
    <w:rsid w:val="00BA7FB1"/>
    <w:rsid w:val="00BB4BEE"/>
    <w:rsid w:val="00BB78A9"/>
    <w:rsid w:val="00BF0306"/>
    <w:rsid w:val="00BF1CA3"/>
    <w:rsid w:val="00C000D3"/>
    <w:rsid w:val="00C024E7"/>
    <w:rsid w:val="00C11D9E"/>
    <w:rsid w:val="00C120F7"/>
    <w:rsid w:val="00C308AB"/>
    <w:rsid w:val="00C447D1"/>
    <w:rsid w:val="00C471D6"/>
    <w:rsid w:val="00C65D38"/>
    <w:rsid w:val="00C9454A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734F9"/>
    <w:rsid w:val="00D81BB7"/>
    <w:rsid w:val="00D84C95"/>
    <w:rsid w:val="00DE48F3"/>
    <w:rsid w:val="00DE4F23"/>
    <w:rsid w:val="00DE66A8"/>
    <w:rsid w:val="00DF45D4"/>
    <w:rsid w:val="00DF5FD9"/>
    <w:rsid w:val="00E11D12"/>
    <w:rsid w:val="00E32441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7</cp:revision>
  <cp:lastPrinted>2022-08-22T05:24:00Z</cp:lastPrinted>
  <dcterms:created xsi:type="dcterms:W3CDTF">2022-09-10T05:08:00Z</dcterms:created>
  <dcterms:modified xsi:type="dcterms:W3CDTF">2022-09-11T18:43:00Z</dcterms:modified>
</cp:coreProperties>
</file>