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1D1F1C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641B66">
                              <w:rPr>
                                <w:b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1D1F1C">
                        <w:rPr>
                          <w:b/>
                          <w:szCs w:val="28"/>
                        </w:rPr>
                        <w:t>1</w:t>
                      </w:r>
                      <w:r w:rsidR="00641B66">
                        <w:rPr>
                          <w:b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E53060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2859BC">
        <w:rPr>
          <w:szCs w:val="28"/>
        </w:rPr>
        <w:t>2</w:t>
      </w:r>
      <w:r w:rsidR="00641B66">
        <w:rPr>
          <w:szCs w:val="28"/>
        </w:rPr>
        <w:t>6</w:t>
      </w:r>
      <w:r w:rsidR="00F1599B">
        <w:rPr>
          <w:szCs w:val="28"/>
        </w:rPr>
        <w:t>, № 20</w:t>
      </w:r>
      <w:r w:rsidR="00850AC1">
        <w:rPr>
          <w:szCs w:val="28"/>
        </w:rPr>
        <w:t>2</w:t>
      </w:r>
      <w:r w:rsidR="00641B66">
        <w:rPr>
          <w:szCs w:val="28"/>
        </w:rPr>
        <w:t>8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8E7E44" w:rsidRDefault="008E7E44" w:rsidP="008E7E44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16</w:t>
      </w:r>
      <w:r>
        <w:rPr>
          <w:spacing w:val="-1"/>
          <w:szCs w:val="28"/>
        </w:rPr>
        <w:t>.</w:t>
      </w:r>
    </w:p>
    <w:p w:rsidR="008E7E44" w:rsidRDefault="008E7E44" w:rsidP="008E7E44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16 состоявшимися и действительными.</w:t>
      </w:r>
    </w:p>
    <w:p w:rsidR="008E7E44" w:rsidRDefault="008E7E44" w:rsidP="008E7E44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 xml:space="preserve">Признать избранным депутатом Думы Лысьвенского городского округа третьего созыва по одномандатному избирательному округу № </w:t>
      </w:r>
      <w:r w:rsidRPr="009A2726">
        <w:rPr>
          <w:szCs w:val="28"/>
        </w:rPr>
        <w:t>16</w:t>
      </w:r>
      <w:r w:rsidR="009A2726" w:rsidRPr="009A2726">
        <w:rPr>
          <w:szCs w:val="28"/>
        </w:rPr>
        <w:t xml:space="preserve"> </w:t>
      </w:r>
      <w:proofErr w:type="spellStart"/>
      <w:r w:rsidR="009A2726" w:rsidRPr="009A2726">
        <w:rPr>
          <w:szCs w:val="28"/>
        </w:rPr>
        <w:t>Щигарев</w:t>
      </w:r>
      <w:r w:rsidR="009A2726">
        <w:rPr>
          <w:szCs w:val="28"/>
        </w:rPr>
        <w:t>у</w:t>
      </w:r>
      <w:proofErr w:type="spellEnd"/>
      <w:r w:rsidR="009A2726" w:rsidRPr="009A2726">
        <w:rPr>
          <w:szCs w:val="28"/>
        </w:rPr>
        <w:t xml:space="preserve"> Ксени</w:t>
      </w:r>
      <w:r w:rsidR="009A2726">
        <w:rPr>
          <w:szCs w:val="28"/>
        </w:rPr>
        <w:t>ю</w:t>
      </w:r>
      <w:r w:rsidR="009A2726" w:rsidRPr="009A2726">
        <w:rPr>
          <w:szCs w:val="28"/>
        </w:rPr>
        <w:t xml:space="preserve"> Анатольевн</w:t>
      </w:r>
      <w:r w:rsidR="009A2726">
        <w:rPr>
          <w:szCs w:val="28"/>
        </w:rPr>
        <w:t>у</w:t>
      </w:r>
      <w:r>
        <w:rPr>
          <w:szCs w:val="28"/>
        </w:rPr>
        <w:t>, котор</w:t>
      </w:r>
      <w:r w:rsidR="009A2726">
        <w:rPr>
          <w:szCs w:val="28"/>
        </w:rPr>
        <w:t>ая</w:t>
      </w:r>
      <w:r>
        <w:rPr>
          <w:szCs w:val="28"/>
        </w:rPr>
        <w:t xml:space="preserve"> получил</w:t>
      </w:r>
      <w:r w:rsidR="009A2726">
        <w:rPr>
          <w:szCs w:val="28"/>
        </w:rPr>
        <w:t>а</w:t>
      </w:r>
      <w:r>
        <w:rPr>
          <w:szCs w:val="28"/>
        </w:rPr>
        <w:t xml:space="preserve"> наибольшее число голосов избирателей, принявших участие в голосовании по одномандатному избирательному округу № 16.</w:t>
      </w:r>
    </w:p>
    <w:p w:rsidR="008E7E44" w:rsidRDefault="008E7E44" w:rsidP="008E7E44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8E7E44" w:rsidRDefault="008E7E44" w:rsidP="008E7E44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Pr="002A625C" w:rsidRDefault="00F1599B" w:rsidP="00F1599B">
      <w:pPr>
        <w:tabs>
          <w:tab w:val="num" w:pos="993"/>
        </w:tabs>
        <w:ind w:firstLine="851"/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bookmarkStart w:id="0" w:name="_GoBack"/>
            <w:bookmarkEnd w:id="0"/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B12" w:rsidRDefault="00DB6B12">
      <w:r>
        <w:separator/>
      </w:r>
    </w:p>
  </w:endnote>
  <w:endnote w:type="continuationSeparator" w:id="0">
    <w:p w:rsidR="00DB6B12" w:rsidRDefault="00DB6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B12" w:rsidRDefault="00DB6B12">
      <w:r>
        <w:separator/>
      </w:r>
    </w:p>
  </w:footnote>
  <w:footnote w:type="continuationSeparator" w:id="0">
    <w:p w:rsidR="00DB6B12" w:rsidRDefault="00DB6B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A2726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9A2726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1D1F1C"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641B66">
                                  <w:rPr>
                                    <w:sz w:val="24"/>
                                    <w:szCs w:val="24"/>
                                  </w:rPr>
                                  <w:t>6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9A2726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1D1F1C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641B66">
                            <w:rPr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D1F1C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859BC"/>
    <w:rsid w:val="0029672B"/>
    <w:rsid w:val="002A448E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403195"/>
    <w:rsid w:val="00405A9F"/>
    <w:rsid w:val="00432502"/>
    <w:rsid w:val="00446D63"/>
    <w:rsid w:val="00465E9D"/>
    <w:rsid w:val="00471141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4A1"/>
    <w:rsid w:val="00641B66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743020"/>
    <w:rsid w:val="00756AB6"/>
    <w:rsid w:val="00761140"/>
    <w:rsid w:val="00767633"/>
    <w:rsid w:val="007800A1"/>
    <w:rsid w:val="007A5811"/>
    <w:rsid w:val="007D271A"/>
    <w:rsid w:val="00813760"/>
    <w:rsid w:val="00836565"/>
    <w:rsid w:val="00850AC1"/>
    <w:rsid w:val="00856384"/>
    <w:rsid w:val="0086544B"/>
    <w:rsid w:val="00873008"/>
    <w:rsid w:val="008858AC"/>
    <w:rsid w:val="00887EF5"/>
    <w:rsid w:val="00892A82"/>
    <w:rsid w:val="008D4121"/>
    <w:rsid w:val="008E7E44"/>
    <w:rsid w:val="00911625"/>
    <w:rsid w:val="00945FDB"/>
    <w:rsid w:val="00946237"/>
    <w:rsid w:val="00975170"/>
    <w:rsid w:val="00986340"/>
    <w:rsid w:val="0099460C"/>
    <w:rsid w:val="009A2726"/>
    <w:rsid w:val="009C1E3A"/>
    <w:rsid w:val="009C55C7"/>
    <w:rsid w:val="009F4ED9"/>
    <w:rsid w:val="00A03CC5"/>
    <w:rsid w:val="00A17511"/>
    <w:rsid w:val="00A354F7"/>
    <w:rsid w:val="00A45148"/>
    <w:rsid w:val="00A67D26"/>
    <w:rsid w:val="00A777DB"/>
    <w:rsid w:val="00A842CD"/>
    <w:rsid w:val="00AA18B8"/>
    <w:rsid w:val="00AE20EB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C000D3"/>
    <w:rsid w:val="00C024E7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715AA"/>
    <w:rsid w:val="00D81BB7"/>
    <w:rsid w:val="00D84C95"/>
    <w:rsid w:val="00DB6B12"/>
    <w:rsid w:val="00DE48F3"/>
    <w:rsid w:val="00DE4F23"/>
    <w:rsid w:val="00DE66A8"/>
    <w:rsid w:val="00DF45D4"/>
    <w:rsid w:val="00DF5FD9"/>
    <w:rsid w:val="00E11D12"/>
    <w:rsid w:val="00E32441"/>
    <w:rsid w:val="00E53060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9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2022-09-10T05:06:00Z</dcterms:created>
  <dcterms:modified xsi:type="dcterms:W3CDTF">2022-09-11T18:41:00Z</dcterms:modified>
</cp:coreProperties>
</file>