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850AC1">
                              <w:rPr>
                                <w:b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850AC1">
                        <w:rPr>
                          <w:b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E73C11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2859BC">
        <w:rPr>
          <w:szCs w:val="28"/>
        </w:rPr>
        <w:t>2</w:t>
      </w:r>
      <w:r w:rsidR="00850AC1">
        <w:rPr>
          <w:szCs w:val="28"/>
        </w:rPr>
        <w:t>4</w:t>
      </w:r>
      <w:r w:rsidR="00F1599B">
        <w:rPr>
          <w:szCs w:val="28"/>
        </w:rPr>
        <w:t>, № 20</w:t>
      </w:r>
      <w:r w:rsidR="00850AC1">
        <w:rPr>
          <w:szCs w:val="28"/>
        </w:rPr>
        <w:t>2</w:t>
      </w:r>
      <w:r w:rsidR="002A448E">
        <w:rPr>
          <w:szCs w:val="28"/>
        </w:rPr>
        <w:t>5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>Комиссия   р е ш а е т:</w:t>
      </w:r>
    </w:p>
    <w:p w:rsidR="00F1599B" w:rsidRDefault="00F1599B" w:rsidP="00F1599B">
      <w:pPr>
        <w:ind w:firstLine="709"/>
      </w:pPr>
    </w:p>
    <w:p w:rsidR="00925C3A" w:rsidRDefault="00925C3A" w:rsidP="00925C3A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15</w:t>
      </w:r>
      <w:r>
        <w:rPr>
          <w:spacing w:val="-1"/>
          <w:szCs w:val="28"/>
        </w:rPr>
        <w:t>.</w:t>
      </w:r>
    </w:p>
    <w:p w:rsidR="00925C3A" w:rsidRDefault="00925C3A" w:rsidP="00925C3A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15 состоявшимися и действительными.</w:t>
      </w:r>
    </w:p>
    <w:p w:rsidR="00925C3A" w:rsidRDefault="00925C3A" w:rsidP="00925C3A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>Признать избранным депутатом Думы Лысьвенского городского округа третьего созыва по одномандатному избирательному округу № 15</w:t>
      </w:r>
      <w:r w:rsidR="00704D65" w:rsidRPr="00704D65">
        <w:rPr>
          <w:sz w:val="16"/>
          <w:szCs w:val="16"/>
        </w:rPr>
        <w:t xml:space="preserve"> </w:t>
      </w:r>
      <w:r w:rsidR="00704D65" w:rsidRPr="00704D65">
        <w:rPr>
          <w:szCs w:val="28"/>
        </w:rPr>
        <w:t>Колыванов</w:t>
      </w:r>
      <w:r w:rsidR="00704D65">
        <w:rPr>
          <w:szCs w:val="28"/>
        </w:rPr>
        <w:t>а</w:t>
      </w:r>
      <w:r w:rsidR="00704D65" w:rsidRPr="00704D65">
        <w:rPr>
          <w:szCs w:val="28"/>
        </w:rPr>
        <w:t xml:space="preserve"> Дмитри</w:t>
      </w:r>
      <w:r w:rsidR="00704D65">
        <w:rPr>
          <w:szCs w:val="28"/>
        </w:rPr>
        <w:t>я</w:t>
      </w:r>
      <w:r w:rsidR="00704D65" w:rsidRPr="00704D65">
        <w:rPr>
          <w:szCs w:val="28"/>
        </w:rPr>
        <w:t xml:space="preserve"> Валерьевич</w:t>
      </w:r>
      <w:r w:rsidR="00704D65">
        <w:rPr>
          <w:szCs w:val="28"/>
        </w:rPr>
        <w:t>а</w:t>
      </w:r>
      <w:bookmarkStart w:id="0" w:name="_GoBack"/>
      <w:bookmarkEnd w:id="0"/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15.</w:t>
      </w:r>
    </w:p>
    <w:p w:rsidR="00925C3A" w:rsidRDefault="00925C3A" w:rsidP="00925C3A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925C3A" w:rsidRDefault="00925C3A" w:rsidP="00925C3A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5. Контроль за исполнением решения возложить на Штейникова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p w:rsidR="00F1599B" w:rsidRPr="00E34077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>А.П. Штейников</w:t>
            </w:r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505" w:rsidRDefault="006D1505">
      <w:r>
        <w:separator/>
      </w:r>
    </w:p>
  </w:endnote>
  <w:endnote w:type="continuationSeparator" w:id="0">
    <w:p w:rsidR="006D1505" w:rsidRDefault="006D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505" w:rsidRDefault="006D1505">
      <w:r>
        <w:separator/>
      </w:r>
    </w:p>
  </w:footnote>
  <w:footnote w:type="continuationSeparator" w:id="0">
    <w:p w:rsidR="006D1505" w:rsidRDefault="006D15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04D65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704D65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850AC1">
                                  <w:rPr>
                                    <w:sz w:val="24"/>
                                    <w:szCs w:val="24"/>
                                  </w:rPr>
                                  <w:t>5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704D65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850AC1">
                            <w:rPr>
                              <w:sz w:val="24"/>
                              <w:szCs w:val="24"/>
                            </w:rPr>
                            <w:t>5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59BC"/>
    <w:rsid w:val="0029672B"/>
    <w:rsid w:val="002A448E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32502"/>
    <w:rsid w:val="0044188A"/>
    <w:rsid w:val="00446D63"/>
    <w:rsid w:val="00465E9D"/>
    <w:rsid w:val="00471141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D1505"/>
    <w:rsid w:val="006F01F2"/>
    <w:rsid w:val="00704D65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44797"/>
    <w:rsid w:val="00850AC1"/>
    <w:rsid w:val="00856384"/>
    <w:rsid w:val="0086544B"/>
    <w:rsid w:val="00873008"/>
    <w:rsid w:val="008858AC"/>
    <w:rsid w:val="00887EF5"/>
    <w:rsid w:val="00892A82"/>
    <w:rsid w:val="008D4121"/>
    <w:rsid w:val="00911625"/>
    <w:rsid w:val="00925C3A"/>
    <w:rsid w:val="00945FDB"/>
    <w:rsid w:val="00946237"/>
    <w:rsid w:val="00975170"/>
    <w:rsid w:val="00986340"/>
    <w:rsid w:val="0099460C"/>
    <w:rsid w:val="009C1E3A"/>
    <w:rsid w:val="009C55C7"/>
    <w:rsid w:val="009F4ED9"/>
    <w:rsid w:val="00A17511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05631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32441"/>
    <w:rsid w:val="00E545A1"/>
    <w:rsid w:val="00E71EEE"/>
    <w:rsid w:val="00E73C11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3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2022-09-10T05:05:00Z</dcterms:created>
  <dcterms:modified xsi:type="dcterms:W3CDTF">2022-09-11T18:33:00Z</dcterms:modified>
</cp:coreProperties>
</file>