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2859BC"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2859BC"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012515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21</w:t>
      </w:r>
      <w:r w:rsidR="00F1599B">
        <w:rPr>
          <w:szCs w:val="28"/>
        </w:rPr>
        <w:t>, № 20</w:t>
      </w:r>
      <w:r w:rsidR="002859BC">
        <w:rPr>
          <w:szCs w:val="28"/>
        </w:rPr>
        <w:t>22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B81972" w:rsidRDefault="00B81972" w:rsidP="00B81972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13</w:t>
      </w:r>
      <w:r>
        <w:rPr>
          <w:spacing w:val="-1"/>
          <w:szCs w:val="28"/>
        </w:rPr>
        <w:t>.</w:t>
      </w:r>
    </w:p>
    <w:p w:rsidR="00B81972" w:rsidRDefault="00B81972" w:rsidP="00B81972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13 состоявшимися и действительными.</w:t>
      </w:r>
    </w:p>
    <w:p w:rsidR="00B81972" w:rsidRDefault="00B81972" w:rsidP="00B81972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Признать избранным депутатом Думы Лысьвенского городского округа третьего созыва по одномандатному избирательному округу № </w:t>
      </w:r>
      <w:r w:rsidRPr="00F537C1">
        <w:rPr>
          <w:szCs w:val="28"/>
        </w:rPr>
        <w:t>13</w:t>
      </w:r>
      <w:r w:rsidR="00F537C1" w:rsidRPr="00F537C1">
        <w:rPr>
          <w:szCs w:val="28"/>
        </w:rPr>
        <w:t xml:space="preserve"> </w:t>
      </w:r>
      <w:r w:rsidR="00F537C1" w:rsidRPr="00F537C1">
        <w:rPr>
          <w:szCs w:val="28"/>
        </w:rPr>
        <w:t>Шилов</w:t>
      </w:r>
      <w:r w:rsidR="00F537C1">
        <w:rPr>
          <w:szCs w:val="28"/>
        </w:rPr>
        <w:t>а</w:t>
      </w:r>
      <w:r w:rsidR="00F537C1" w:rsidRPr="00F537C1">
        <w:rPr>
          <w:szCs w:val="28"/>
        </w:rPr>
        <w:t xml:space="preserve"> Андре</w:t>
      </w:r>
      <w:r w:rsidR="00F537C1">
        <w:rPr>
          <w:szCs w:val="28"/>
        </w:rPr>
        <w:t>я</w:t>
      </w:r>
      <w:r w:rsidR="00F537C1" w:rsidRPr="00F537C1">
        <w:rPr>
          <w:szCs w:val="28"/>
        </w:rPr>
        <w:t xml:space="preserve"> Борисович</w:t>
      </w:r>
      <w:r w:rsidR="00F537C1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13.</w:t>
      </w:r>
    </w:p>
    <w:p w:rsidR="00B81972" w:rsidRDefault="00B81972" w:rsidP="00B8197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B81972" w:rsidRDefault="00B81972" w:rsidP="00B8197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2A625C" w:rsidRDefault="00F1599B" w:rsidP="00F1599B">
      <w:pPr>
        <w:tabs>
          <w:tab w:val="num" w:pos="993"/>
        </w:tabs>
        <w:ind w:firstLine="851"/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  <w:bookmarkStart w:id="0" w:name="_GoBack"/>
      <w:bookmarkEnd w:id="0"/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D72" w:rsidRDefault="006F3D72">
      <w:r>
        <w:separator/>
      </w:r>
    </w:p>
  </w:endnote>
  <w:endnote w:type="continuationSeparator" w:id="0">
    <w:p w:rsidR="006F3D72" w:rsidRDefault="006F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D72" w:rsidRDefault="006F3D72">
      <w:r>
        <w:separator/>
      </w:r>
    </w:p>
  </w:footnote>
  <w:footnote w:type="continuationSeparator" w:id="0">
    <w:p w:rsidR="006F3D72" w:rsidRDefault="006F3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F537C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F537C1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2859BC">
                                  <w:rPr>
                                    <w:sz w:val="24"/>
                                    <w:szCs w:val="24"/>
                                  </w:rPr>
                                  <w:t>3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F537C1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2859BC">
                            <w:rPr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2515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0FD7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6F3D7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8D6A86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81972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24988"/>
    <w:rsid w:val="00F33B4B"/>
    <w:rsid w:val="00F3437B"/>
    <w:rsid w:val="00F42D76"/>
    <w:rsid w:val="00F537C1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2022-09-10T05:00:00Z</dcterms:created>
  <dcterms:modified xsi:type="dcterms:W3CDTF">2022-09-11T18:30:00Z</dcterms:modified>
</cp:coreProperties>
</file>