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471141">
                              <w:rPr>
                                <w:b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471141">
                        <w:rPr>
                          <w:b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FA2034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432502">
        <w:rPr>
          <w:szCs w:val="28"/>
        </w:rPr>
        <w:t>1</w:t>
      </w:r>
      <w:r w:rsidR="00471141">
        <w:rPr>
          <w:szCs w:val="28"/>
        </w:rPr>
        <w:t>8</w:t>
      </w:r>
      <w:r w:rsidR="00F1599B">
        <w:rPr>
          <w:szCs w:val="28"/>
        </w:rPr>
        <w:t>, № 20</w:t>
      </w:r>
      <w:r w:rsidR="00471141">
        <w:rPr>
          <w:szCs w:val="28"/>
        </w:rPr>
        <w:t>19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0E5754" w:rsidRDefault="000E5754" w:rsidP="000E5754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12</w:t>
      </w:r>
      <w:r>
        <w:rPr>
          <w:spacing w:val="-1"/>
          <w:szCs w:val="28"/>
        </w:rPr>
        <w:t>.</w:t>
      </w:r>
    </w:p>
    <w:p w:rsidR="000E5754" w:rsidRDefault="000E5754" w:rsidP="000E5754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12 состоявшимися и действительными.</w:t>
      </w:r>
    </w:p>
    <w:p w:rsidR="000E5754" w:rsidRDefault="000E5754" w:rsidP="000E5754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 xml:space="preserve">Признать избранным депутатом Думы Лысьвенского городского округа третьего созыва по одномандатному избирательному округу № </w:t>
      </w:r>
      <w:r w:rsidRPr="00C6686D">
        <w:rPr>
          <w:szCs w:val="28"/>
        </w:rPr>
        <w:t>12</w:t>
      </w:r>
      <w:r w:rsidR="00C6686D" w:rsidRPr="00C6686D">
        <w:rPr>
          <w:szCs w:val="28"/>
        </w:rPr>
        <w:t xml:space="preserve"> </w:t>
      </w:r>
      <w:proofErr w:type="spellStart"/>
      <w:r w:rsidR="00C6686D" w:rsidRPr="00C6686D">
        <w:rPr>
          <w:szCs w:val="28"/>
        </w:rPr>
        <w:t>Горнов</w:t>
      </w:r>
      <w:r w:rsidR="00C6686D">
        <w:rPr>
          <w:szCs w:val="28"/>
        </w:rPr>
        <w:t>а</w:t>
      </w:r>
      <w:proofErr w:type="spellEnd"/>
      <w:r w:rsidR="00C6686D" w:rsidRPr="00C6686D">
        <w:rPr>
          <w:szCs w:val="28"/>
        </w:rPr>
        <w:t xml:space="preserve"> Алексе</w:t>
      </w:r>
      <w:r w:rsidR="00C6686D">
        <w:rPr>
          <w:szCs w:val="28"/>
        </w:rPr>
        <w:t>я</w:t>
      </w:r>
      <w:r w:rsidR="00C6686D" w:rsidRPr="00C6686D">
        <w:rPr>
          <w:szCs w:val="28"/>
        </w:rPr>
        <w:t xml:space="preserve"> Владимирович</w:t>
      </w:r>
      <w:r w:rsidR="00C6686D">
        <w:rPr>
          <w:szCs w:val="28"/>
        </w:rPr>
        <w:t>а</w:t>
      </w:r>
      <w:bookmarkStart w:id="0" w:name="_GoBack"/>
      <w:bookmarkEnd w:id="0"/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12.</w:t>
      </w:r>
    </w:p>
    <w:p w:rsidR="000E5754" w:rsidRDefault="000E5754" w:rsidP="000E5754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0E5754" w:rsidRDefault="000E5754" w:rsidP="000E5754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p w:rsidR="00F1599B" w:rsidRPr="00E34077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25A05" w:rsidRDefault="00525A05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954" w:rsidRDefault="006A2954">
      <w:r>
        <w:separator/>
      </w:r>
    </w:p>
  </w:endnote>
  <w:endnote w:type="continuationSeparator" w:id="0">
    <w:p w:rsidR="006A2954" w:rsidRDefault="006A2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954" w:rsidRDefault="006A2954">
      <w:r>
        <w:separator/>
      </w:r>
    </w:p>
  </w:footnote>
  <w:footnote w:type="continuationSeparator" w:id="0">
    <w:p w:rsidR="006A2954" w:rsidRDefault="006A2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C6686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C6686D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471141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C6686D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471141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0E5754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92B5F"/>
    <w:rsid w:val="001D1F1C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9672B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32502"/>
    <w:rsid w:val="00446D63"/>
    <w:rsid w:val="00465E9D"/>
    <w:rsid w:val="00471141"/>
    <w:rsid w:val="00476353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954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B7968"/>
    <w:rsid w:val="007D271A"/>
    <w:rsid w:val="00813760"/>
    <w:rsid w:val="00836565"/>
    <w:rsid w:val="00856384"/>
    <w:rsid w:val="0086544B"/>
    <w:rsid w:val="00873008"/>
    <w:rsid w:val="008858AC"/>
    <w:rsid w:val="00887EF5"/>
    <w:rsid w:val="00892A82"/>
    <w:rsid w:val="008D4121"/>
    <w:rsid w:val="00911625"/>
    <w:rsid w:val="00945FDB"/>
    <w:rsid w:val="00946237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6686D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A2034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2022-09-10T04:58:00Z</dcterms:created>
  <dcterms:modified xsi:type="dcterms:W3CDTF">2022-09-11T18:29:00Z</dcterms:modified>
</cp:coreProperties>
</file>