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1D1F1C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E32441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1D1F1C">
                        <w:rPr>
                          <w:b/>
                          <w:szCs w:val="28"/>
                        </w:rPr>
                        <w:t>1</w:t>
                      </w:r>
                      <w:r w:rsidR="00E32441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C2545B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432502">
        <w:rPr>
          <w:szCs w:val="28"/>
        </w:rPr>
        <w:t>1</w:t>
      </w:r>
      <w:r w:rsidR="00E32441">
        <w:rPr>
          <w:szCs w:val="28"/>
        </w:rPr>
        <w:t>7</w:t>
      </w:r>
      <w:r w:rsidR="00F1599B">
        <w:rPr>
          <w:szCs w:val="28"/>
        </w:rPr>
        <w:t>, № 20</w:t>
      </w:r>
      <w:r w:rsidR="00E32441">
        <w:rPr>
          <w:szCs w:val="28"/>
        </w:rPr>
        <w:t>20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9657A8" w:rsidRDefault="009657A8" w:rsidP="009657A8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11</w:t>
      </w:r>
      <w:r>
        <w:rPr>
          <w:spacing w:val="-1"/>
          <w:szCs w:val="28"/>
        </w:rPr>
        <w:t>.</w:t>
      </w:r>
    </w:p>
    <w:p w:rsidR="009657A8" w:rsidRDefault="009657A8" w:rsidP="009657A8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11 состоявшимися и действительными.</w:t>
      </w:r>
    </w:p>
    <w:p w:rsidR="009657A8" w:rsidRDefault="009657A8" w:rsidP="009657A8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11</w:t>
      </w:r>
      <w:r w:rsidR="007A39D9" w:rsidRPr="007A39D9">
        <w:rPr>
          <w:sz w:val="16"/>
          <w:szCs w:val="16"/>
        </w:rPr>
        <w:t xml:space="preserve"> </w:t>
      </w:r>
      <w:proofErr w:type="spellStart"/>
      <w:r w:rsidR="007A39D9" w:rsidRPr="007A39D9">
        <w:rPr>
          <w:szCs w:val="28"/>
        </w:rPr>
        <w:t>Мазунин</w:t>
      </w:r>
      <w:r w:rsidR="007A39D9">
        <w:rPr>
          <w:szCs w:val="28"/>
        </w:rPr>
        <w:t>а</w:t>
      </w:r>
      <w:proofErr w:type="spellEnd"/>
      <w:r w:rsidR="007A39D9" w:rsidRPr="007A39D9">
        <w:rPr>
          <w:szCs w:val="28"/>
        </w:rPr>
        <w:t xml:space="preserve"> Юри</w:t>
      </w:r>
      <w:r w:rsidR="007A39D9">
        <w:rPr>
          <w:szCs w:val="28"/>
        </w:rPr>
        <w:t>я</w:t>
      </w:r>
      <w:r w:rsidR="007A39D9" w:rsidRPr="007A39D9">
        <w:rPr>
          <w:szCs w:val="28"/>
        </w:rPr>
        <w:t xml:space="preserve"> Владимирович</w:t>
      </w:r>
      <w:r w:rsidR="007A39D9">
        <w:rPr>
          <w:szCs w:val="28"/>
        </w:rPr>
        <w:t>а</w:t>
      </w:r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11.</w:t>
      </w:r>
    </w:p>
    <w:p w:rsidR="009657A8" w:rsidRDefault="009657A8" w:rsidP="009657A8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9657A8" w:rsidRDefault="009657A8" w:rsidP="009657A8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bookmarkStart w:id="0" w:name="_GoBack"/>
            <w:bookmarkEnd w:id="0"/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25A05" w:rsidRDefault="00525A05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065" w:rsidRDefault="003A7065">
      <w:r>
        <w:separator/>
      </w:r>
    </w:p>
  </w:endnote>
  <w:endnote w:type="continuationSeparator" w:id="0">
    <w:p w:rsidR="003A7065" w:rsidRDefault="003A7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065" w:rsidRDefault="003A7065">
      <w:r>
        <w:separator/>
      </w:r>
    </w:p>
  </w:footnote>
  <w:footnote w:type="continuationSeparator" w:id="0">
    <w:p w:rsidR="003A7065" w:rsidRDefault="003A70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A39D9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7A39D9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1D1F1C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E32441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7A39D9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1D1F1C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E32441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D1F1C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4C89"/>
    <w:rsid w:val="00236AEA"/>
    <w:rsid w:val="00240A37"/>
    <w:rsid w:val="00254CB7"/>
    <w:rsid w:val="00255B6B"/>
    <w:rsid w:val="00262E77"/>
    <w:rsid w:val="002746FB"/>
    <w:rsid w:val="0029672B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A7065"/>
    <w:rsid w:val="003E4FB2"/>
    <w:rsid w:val="003E7736"/>
    <w:rsid w:val="00403195"/>
    <w:rsid w:val="00432502"/>
    <w:rsid w:val="00446D63"/>
    <w:rsid w:val="00465E9D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39D9"/>
    <w:rsid w:val="007A5811"/>
    <w:rsid w:val="007D271A"/>
    <w:rsid w:val="00813760"/>
    <w:rsid w:val="00836565"/>
    <w:rsid w:val="00856384"/>
    <w:rsid w:val="0086544B"/>
    <w:rsid w:val="00873008"/>
    <w:rsid w:val="008858AC"/>
    <w:rsid w:val="00887EF5"/>
    <w:rsid w:val="00892A82"/>
    <w:rsid w:val="008D4121"/>
    <w:rsid w:val="00911625"/>
    <w:rsid w:val="00945FDB"/>
    <w:rsid w:val="00946237"/>
    <w:rsid w:val="009657A8"/>
    <w:rsid w:val="00975170"/>
    <w:rsid w:val="00986340"/>
    <w:rsid w:val="0099460C"/>
    <w:rsid w:val="009C1E3A"/>
    <w:rsid w:val="009C55C7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2545B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1E4B"/>
    <w:rsid w:val="00D547BE"/>
    <w:rsid w:val="00D715AA"/>
    <w:rsid w:val="00D81BB7"/>
    <w:rsid w:val="00D84C95"/>
    <w:rsid w:val="00DE0188"/>
    <w:rsid w:val="00DE48F3"/>
    <w:rsid w:val="00DE4F23"/>
    <w:rsid w:val="00DE66A8"/>
    <w:rsid w:val="00DF45D4"/>
    <w:rsid w:val="00DF5FD9"/>
    <w:rsid w:val="00E11D12"/>
    <w:rsid w:val="00E32441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2022-09-10T04:56:00Z</dcterms:created>
  <dcterms:modified xsi:type="dcterms:W3CDTF">2022-09-11T18:27:00Z</dcterms:modified>
</cp:coreProperties>
</file>