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1D1F1C">
                              <w:rPr>
                                <w:b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1D1F1C">
                        <w:rPr>
                          <w:b/>
                          <w:szCs w:val="28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7E1E91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432502">
        <w:rPr>
          <w:szCs w:val="28"/>
        </w:rPr>
        <w:t>1</w:t>
      </w:r>
      <w:r w:rsidR="001D1F1C">
        <w:rPr>
          <w:szCs w:val="28"/>
        </w:rPr>
        <w:t>4</w:t>
      </w:r>
      <w:r w:rsidR="00F1599B">
        <w:rPr>
          <w:szCs w:val="28"/>
        </w:rPr>
        <w:t>, № 20</w:t>
      </w:r>
      <w:r w:rsidR="00945FDB">
        <w:rPr>
          <w:szCs w:val="28"/>
        </w:rPr>
        <w:t>1</w:t>
      </w:r>
      <w:r w:rsidR="001D1F1C">
        <w:rPr>
          <w:szCs w:val="28"/>
        </w:rPr>
        <w:t>6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9B2AE5" w:rsidRDefault="009B2AE5" w:rsidP="009B2AE5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10</w:t>
      </w:r>
      <w:r>
        <w:rPr>
          <w:spacing w:val="-1"/>
          <w:szCs w:val="28"/>
        </w:rPr>
        <w:t>.</w:t>
      </w:r>
    </w:p>
    <w:p w:rsidR="009B2AE5" w:rsidRDefault="009B2AE5" w:rsidP="009B2AE5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10 состоявшимися и действительными.</w:t>
      </w:r>
    </w:p>
    <w:p w:rsidR="009B2AE5" w:rsidRDefault="009B2AE5" w:rsidP="009B2AE5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>Признать избранным депутатом Думы Лысьвенского городского округа третьего созыва по одномандатному избирательному округу № 10</w:t>
      </w:r>
      <w:r w:rsidR="00CB4088" w:rsidRPr="00CB4088">
        <w:rPr>
          <w:sz w:val="16"/>
          <w:szCs w:val="16"/>
        </w:rPr>
        <w:t xml:space="preserve"> </w:t>
      </w:r>
      <w:r w:rsidR="00CB4088" w:rsidRPr="00CB4088">
        <w:rPr>
          <w:szCs w:val="28"/>
        </w:rPr>
        <w:t>Гордиенко Иль</w:t>
      </w:r>
      <w:r w:rsidR="00CB4088">
        <w:rPr>
          <w:szCs w:val="28"/>
        </w:rPr>
        <w:t>ю</w:t>
      </w:r>
      <w:r w:rsidR="00CB4088" w:rsidRPr="00CB4088">
        <w:rPr>
          <w:szCs w:val="28"/>
        </w:rPr>
        <w:t xml:space="preserve"> Андреевич</w:t>
      </w:r>
      <w:r w:rsidR="00CB4088">
        <w:rPr>
          <w:szCs w:val="28"/>
        </w:rPr>
        <w:t>а</w:t>
      </w:r>
      <w:bookmarkStart w:id="0" w:name="_GoBack"/>
      <w:bookmarkEnd w:id="0"/>
      <w:r>
        <w:rPr>
          <w:szCs w:val="28"/>
        </w:rPr>
        <w:t>, который получил наибольшее число голосов избирателей, принявших участие в голосовании по одномандатному избирательному округу № 10.</w:t>
      </w:r>
    </w:p>
    <w:p w:rsidR="009B2AE5" w:rsidRDefault="009B2AE5" w:rsidP="009B2AE5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9B2AE5" w:rsidRDefault="009B2AE5" w:rsidP="009B2AE5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Default="00F1599B" w:rsidP="00F1599B">
      <w:pPr>
        <w:tabs>
          <w:tab w:val="left" w:pos="1134"/>
        </w:tabs>
        <w:jc w:val="both"/>
        <w:rPr>
          <w:szCs w:val="28"/>
        </w:rPr>
      </w:pPr>
    </w:p>
    <w:p w:rsidR="00F1599B" w:rsidRPr="00E34077" w:rsidRDefault="00F1599B" w:rsidP="00F1599B">
      <w:pPr>
        <w:tabs>
          <w:tab w:val="left" w:pos="1134"/>
        </w:tabs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25A05" w:rsidRDefault="00525A05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214" w:rsidRDefault="009E7214">
      <w:r>
        <w:separator/>
      </w:r>
    </w:p>
  </w:endnote>
  <w:endnote w:type="continuationSeparator" w:id="0">
    <w:p w:rsidR="009E7214" w:rsidRDefault="009E7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214" w:rsidRDefault="009E7214">
      <w:r>
        <w:separator/>
      </w:r>
    </w:p>
  </w:footnote>
  <w:footnote w:type="continuationSeparator" w:id="0">
    <w:p w:rsidR="009E7214" w:rsidRDefault="009E72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CB4088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CB4088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1D1F1C"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CB4088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1D1F1C"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0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15C9"/>
    <w:rsid w:val="000C27AF"/>
    <w:rsid w:val="000D388A"/>
    <w:rsid w:val="000D75F1"/>
    <w:rsid w:val="000E46B0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D1F1C"/>
    <w:rsid w:val="001E230E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9672B"/>
    <w:rsid w:val="002B59C1"/>
    <w:rsid w:val="002C2A72"/>
    <w:rsid w:val="002F7855"/>
    <w:rsid w:val="003012C6"/>
    <w:rsid w:val="00303589"/>
    <w:rsid w:val="00322709"/>
    <w:rsid w:val="00322776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403195"/>
    <w:rsid w:val="00432502"/>
    <w:rsid w:val="00446D63"/>
    <w:rsid w:val="00465E9D"/>
    <w:rsid w:val="00481314"/>
    <w:rsid w:val="00482D1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F01F2"/>
    <w:rsid w:val="00743020"/>
    <w:rsid w:val="00756AB6"/>
    <w:rsid w:val="00761140"/>
    <w:rsid w:val="00767633"/>
    <w:rsid w:val="007800A1"/>
    <w:rsid w:val="007A5811"/>
    <w:rsid w:val="007D271A"/>
    <w:rsid w:val="007D5BE6"/>
    <w:rsid w:val="007E1E91"/>
    <w:rsid w:val="00813760"/>
    <w:rsid w:val="00836565"/>
    <w:rsid w:val="00856384"/>
    <w:rsid w:val="0086544B"/>
    <w:rsid w:val="00873008"/>
    <w:rsid w:val="008858AC"/>
    <w:rsid w:val="00887EF5"/>
    <w:rsid w:val="00892A82"/>
    <w:rsid w:val="008D4121"/>
    <w:rsid w:val="00911625"/>
    <w:rsid w:val="00945FDB"/>
    <w:rsid w:val="00946237"/>
    <w:rsid w:val="00975170"/>
    <w:rsid w:val="00986340"/>
    <w:rsid w:val="0099460C"/>
    <w:rsid w:val="009B2AE5"/>
    <w:rsid w:val="009C1E3A"/>
    <w:rsid w:val="009C55C7"/>
    <w:rsid w:val="009E7214"/>
    <w:rsid w:val="009F4ED9"/>
    <w:rsid w:val="00A17511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320C7"/>
    <w:rsid w:val="00BA7FB1"/>
    <w:rsid w:val="00BB4BEE"/>
    <w:rsid w:val="00BB78A9"/>
    <w:rsid w:val="00BF0306"/>
    <w:rsid w:val="00BF1CA3"/>
    <w:rsid w:val="00C000D3"/>
    <w:rsid w:val="00C024E7"/>
    <w:rsid w:val="00C04F1E"/>
    <w:rsid w:val="00C11D9E"/>
    <w:rsid w:val="00C120F7"/>
    <w:rsid w:val="00C308AB"/>
    <w:rsid w:val="00C447D1"/>
    <w:rsid w:val="00C471D6"/>
    <w:rsid w:val="00C65D38"/>
    <w:rsid w:val="00C95C36"/>
    <w:rsid w:val="00CB296F"/>
    <w:rsid w:val="00CB3840"/>
    <w:rsid w:val="00CB4088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4C95"/>
    <w:rsid w:val="00DE48F3"/>
    <w:rsid w:val="00DE4F23"/>
    <w:rsid w:val="00DE66A8"/>
    <w:rsid w:val="00DF45D4"/>
    <w:rsid w:val="00DF5FD9"/>
    <w:rsid w:val="00E11D12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A0E3E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7</cp:revision>
  <cp:lastPrinted>2022-08-22T05:24:00Z</cp:lastPrinted>
  <dcterms:created xsi:type="dcterms:W3CDTF">2022-09-10T04:54:00Z</dcterms:created>
  <dcterms:modified xsi:type="dcterms:W3CDTF">2022-09-11T18:25:00Z</dcterms:modified>
</cp:coreProperties>
</file>