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432502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432502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8C5D93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432502">
        <w:rPr>
          <w:szCs w:val="28"/>
        </w:rPr>
        <w:t>13</w:t>
      </w:r>
      <w:r w:rsidR="00F1599B">
        <w:rPr>
          <w:szCs w:val="28"/>
        </w:rPr>
        <w:t>, № 20</w:t>
      </w:r>
      <w:r w:rsidR="00432502">
        <w:rPr>
          <w:szCs w:val="28"/>
        </w:rPr>
        <w:t>5</w:t>
      </w:r>
      <w:r w:rsidR="0032699C">
        <w:rPr>
          <w:szCs w:val="28"/>
        </w:rPr>
        <w:t>1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9D058D" w:rsidRDefault="009D058D" w:rsidP="009D058D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8</w:t>
      </w:r>
      <w:r>
        <w:rPr>
          <w:spacing w:val="-1"/>
          <w:szCs w:val="28"/>
        </w:rPr>
        <w:t>.</w:t>
      </w:r>
    </w:p>
    <w:p w:rsidR="009D058D" w:rsidRDefault="009D058D" w:rsidP="009D058D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8 состоявшимися и действительными.</w:t>
      </w:r>
    </w:p>
    <w:p w:rsidR="009D058D" w:rsidRDefault="009D058D" w:rsidP="009D058D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8</w:t>
      </w:r>
      <w:r w:rsidR="0087108D" w:rsidRPr="0087108D">
        <w:rPr>
          <w:sz w:val="16"/>
          <w:szCs w:val="16"/>
        </w:rPr>
        <w:t xml:space="preserve"> </w:t>
      </w:r>
      <w:r w:rsidR="0087108D" w:rsidRPr="0087108D">
        <w:rPr>
          <w:szCs w:val="28"/>
        </w:rPr>
        <w:t>Тетюев</w:t>
      </w:r>
      <w:r w:rsidR="0087108D">
        <w:rPr>
          <w:szCs w:val="28"/>
        </w:rPr>
        <w:t>а</w:t>
      </w:r>
      <w:r w:rsidR="0087108D" w:rsidRPr="0087108D">
        <w:rPr>
          <w:szCs w:val="28"/>
        </w:rPr>
        <w:t xml:space="preserve"> Пав</w:t>
      </w:r>
      <w:r w:rsidR="0087108D">
        <w:rPr>
          <w:szCs w:val="28"/>
        </w:rPr>
        <w:t>ла</w:t>
      </w:r>
      <w:r w:rsidR="0087108D" w:rsidRPr="0087108D">
        <w:rPr>
          <w:szCs w:val="28"/>
        </w:rPr>
        <w:t xml:space="preserve"> Владимирович</w:t>
      </w:r>
      <w:r w:rsidR="0087108D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8.</w:t>
      </w:r>
    </w:p>
    <w:p w:rsidR="009D058D" w:rsidRDefault="009D058D" w:rsidP="009D058D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9D058D" w:rsidRDefault="009D058D" w:rsidP="009D058D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25A05" w:rsidRDefault="00525A05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B56" w:rsidRDefault="000F2B56">
      <w:r>
        <w:separator/>
      </w:r>
    </w:p>
  </w:endnote>
  <w:endnote w:type="continuationSeparator" w:id="0">
    <w:p w:rsidR="000F2B56" w:rsidRDefault="000F2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B56" w:rsidRDefault="000F2B56">
      <w:r>
        <w:separator/>
      </w:r>
    </w:p>
  </w:footnote>
  <w:footnote w:type="continuationSeparator" w:id="0">
    <w:p w:rsidR="000F2B56" w:rsidRDefault="000F2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7108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87108D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 w:rsidR="00432502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87108D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 w:rsidR="00432502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0F2B56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B02DD"/>
    <w:rsid w:val="006C04CD"/>
    <w:rsid w:val="006C0ED3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6384"/>
    <w:rsid w:val="0086544B"/>
    <w:rsid w:val="0087108D"/>
    <w:rsid w:val="00873008"/>
    <w:rsid w:val="008858AC"/>
    <w:rsid w:val="00887EF5"/>
    <w:rsid w:val="00892A82"/>
    <w:rsid w:val="008C5D93"/>
    <w:rsid w:val="008D4121"/>
    <w:rsid w:val="00911625"/>
    <w:rsid w:val="00946237"/>
    <w:rsid w:val="00975170"/>
    <w:rsid w:val="00986340"/>
    <w:rsid w:val="0099460C"/>
    <w:rsid w:val="009C1E3A"/>
    <w:rsid w:val="009C55C7"/>
    <w:rsid w:val="009D058D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240F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6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2022-09-10T04:48:00Z</dcterms:created>
  <dcterms:modified xsi:type="dcterms:W3CDTF">2022-09-11T18:22:00Z</dcterms:modified>
</cp:coreProperties>
</file>