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32699C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32699C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0F248B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32699C">
        <w:rPr>
          <w:szCs w:val="28"/>
        </w:rPr>
        <w:t>09</w:t>
      </w:r>
      <w:r w:rsidR="00F1599B">
        <w:rPr>
          <w:szCs w:val="28"/>
        </w:rPr>
        <w:t>, № 20</w:t>
      </w:r>
      <w:r w:rsidR="0032699C">
        <w:rPr>
          <w:szCs w:val="28"/>
        </w:rPr>
        <w:t>11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7801E2" w:rsidRDefault="007801E2" w:rsidP="007801E2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</w:t>
      </w:r>
      <w:r w:rsidR="001F3F73">
        <w:rPr>
          <w:szCs w:val="28"/>
        </w:rPr>
        <w:t xml:space="preserve"> 7</w:t>
      </w:r>
      <w:r>
        <w:rPr>
          <w:spacing w:val="-1"/>
          <w:szCs w:val="28"/>
        </w:rPr>
        <w:t>.</w:t>
      </w:r>
    </w:p>
    <w:p w:rsidR="007801E2" w:rsidRDefault="007801E2" w:rsidP="007801E2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 xml:space="preserve">Признать выборы депутатов Думы Лысьвенского городского округа третьего созыва по одномандатному избирательному округу № </w:t>
      </w:r>
      <w:r w:rsidR="001F3F73">
        <w:rPr>
          <w:szCs w:val="28"/>
        </w:rPr>
        <w:t>7</w:t>
      </w:r>
      <w:r>
        <w:rPr>
          <w:szCs w:val="28"/>
        </w:rPr>
        <w:t xml:space="preserve"> состоявшимися и действительными.</w:t>
      </w:r>
    </w:p>
    <w:p w:rsidR="007801E2" w:rsidRDefault="007801E2" w:rsidP="007801E2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Признать избранным депутатом Думы Лысьвенского городского округа третьего созыва по одномандатному избирательному округу № </w:t>
      </w:r>
      <w:r w:rsidR="001F3F73">
        <w:rPr>
          <w:szCs w:val="28"/>
        </w:rPr>
        <w:t>7</w:t>
      </w:r>
      <w:r w:rsidR="00B0563E" w:rsidRPr="00B0563E">
        <w:rPr>
          <w:sz w:val="16"/>
          <w:szCs w:val="16"/>
        </w:rPr>
        <w:t xml:space="preserve"> </w:t>
      </w:r>
      <w:r w:rsidR="00B0563E" w:rsidRPr="00B0563E">
        <w:rPr>
          <w:szCs w:val="28"/>
        </w:rPr>
        <w:t>Кобелев</w:t>
      </w:r>
      <w:r w:rsidR="00B0563E">
        <w:rPr>
          <w:szCs w:val="28"/>
        </w:rPr>
        <w:t>а</w:t>
      </w:r>
      <w:r w:rsidR="00B0563E" w:rsidRPr="00B0563E">
        <w:rPr>
          <w:szCs w:val="28"/>
        </w:rPr>
        <w:t xml:space="preserve"> Андре</w:t>
      </w:r>
      <w:r w:rsidR="00B0563E">
        <w:rPr>
          <w:szCs w:val="28"/>
        </w:rPr>
        <w:t>я</w:t>
      </w:r>
      <w:r w:rsidR="00B0563E" w:rsidRPr="00B0563E">
        <w:rPr>
          <w:szCs w:val="28"/>
        </w:rPr>
        <w:t xml:space="preserve"> Геннадьевич</w:t>
      </w:r>
      <w:r w:rsidR="00B0563E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</w:t>
      </w:r>
      <w:r w:rsidR="001F3F73">
        <w:rPr>
          <w:szCs w:val="28"/>
        </w:rPr>
        <w:t>атному избирательному округу № 7</w:t>
      </w:r>
      <w:r>
        <w:rPr>
          <w:szCs w:val="28"/>
        </w:rPr>
        <w:t>.</w:t>
      </w:r>
    </w:p>
    <w:p w:rsidR="007801E2" w:rsidRDefault="007801E2" w:rsidP="007801E2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7801E2" w:rsidRDefault="007801E2" w:rsidP="007801E2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Pr="00E34077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39B" w:rsidRDefault="0022039B">
      <w:r>
        <w:separator/>
      </w:r>
    </w:p>
  </w:endnote>
  <w:endnote w:type="continuationSeparator" w:id="0">
    <w:p w:rsidR="0022039B" w:rsidRDefault="00220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39B" w:rsidRDefault="0022039B">
      <w:r>
        <w:separator/>
      </w:r>
    </w:p>
  </w:footnote>
  <w:footnote w:type="continuationSeparator" w:id="0">
    <w:p w:rsidR="0022039B" w:rsidRDefault="00220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B0563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B0563E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 w:rsidR="0032699C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B0563E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 w:rsidR="0032699C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0F248B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E230E"/>
    <w:rsid w:val="001F3F73"/>
    <w:rsid w:val="001F4BAC"/>
    <w:rsid w:val="00200987"/>
    <w:rsid w:val="00204458"/>
    <w:rsid w:val="00205244"/>
    <w:rsid w:val="0021074E"/>
    <w:rsid w:val="002112BC"/>
    <w:rsid w:val="0022039B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46D63"/>
    <w:rsid w:val="0045141F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D45FB"/>
    <w:rsid w:val="006F01F2"/>
    <w:rsid w:val="00743020"/>
    <w:rsid w:val="00756AB6"/>
    <w:rsid w:val="00761140"/>
    <w:rsid w:val="00767633"/>
    <w:rsid w:val="007800A1"/>
    <w:rsid w:val="007801E2"/>
    <w:rsid w:val="007A5811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6237"/>
    <w:rsid w:val="00975170"/>
    <w:rsid w:val="00986340"/>
    <w:rsid w:val="0099460C"/>
    <w:rsid w:val="009C1E3A"/>
    <w:rsid w:val="009C55C7"/>
    <w:rsid w:val="009E5948"/>
    <w:rsid w:val="009F4ED9"/>
    <w:rsid w:val="00A17511"/>
    <w:rsid w:val="00A354F7"/>
    <w:rsid w:val="00A45148"/>
    <w:rsid w:val="00A67D26"/>
    <w:rsid w:val="00A777DB"/>
    <w:rsid w:val="00A842CD"/>
    <w:rsid w:val="00AE20EB"/>
    <w:rsid w:val="00B0563E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97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2022-09-10T04:46:00Z</dcterms:created>
  <dcterms:modified xsi:type="dcterms:W3CDTF">2022-09-11T18:16:00Z</dcterms:modified>
</cp:coreProperties>
</file>