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230E" w:rsidRDefault="007800A1" w:rsidP="00EA7C81">
      <w:pPr>
        <w:autoSpaceDE w:val="0"/>
        <w:autoSpaceDN w:val="0"/>
        <w:adjustRightInd w:val="0"/>
        <w:ind w:firstLine="851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1028700</wp:posOffset>
                </wp:positionH>
                <wp:positionV relativeFrom="page">
                  <wp:posOffset>2470638</wp:posOffset>
                </wp:positionV>
                <wp:extent cx="2602230" cy="967154"/>
                <wp:effectExtent l="0" t="0" r="7620" b="4445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2230" cy="96715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54F7" w:rsidRPr="00095E78" w:rsidRDefault="00F1599B" w:rsidP="00674197">
                            <w:pPr>
                              <w:pStyle w:val="a4"/>
                              <w:spacing w:line="216" w:lineRule="auto"/>
                              <w:jc w:val="both"/>
                              <w:rPr>
                                <w:b/>
                                <w:szCs w:val="28"/>
                              </w:rPr>
                            </w:pPr>
                            <w:r w:rsidRPr="00F1599B">
                              <w:rPr>
                                <w:b/>
                                <w:szCs w:val="28"/>
                              </w:rPr>
                              <w:t xml:space="preserve">О результатах выборов депутатов Думы Лысьвенского городского округа третьего созыва по одномандатному избирательному округу № </w:t>
                            </w:r>
                            <w:r w:rsidR="00403195">
                              <w:rPr>
                                <w:b/>
                                <w:szCs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left:0;text-align:left;margin-left:81pt;margin-top:194.55pt;width:204.9pt;height:76.1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" filled="f" stroked="f">
                <v:textbox inset="0,0,0,0">
                  <w:txbxContent>
                    <w:p w:rsidR="00A354F7" w:rsidRPr="00095E78" w:rsidRDefault="00F1599B" w:rsidP="00674197">
                      <w:pPr>
                        <w:pStyle w:val="a4"/>
                        <w:spacing w:line="216" w:lineRule="auto"/>
                        <w:jc w:val="both"/>
                        <w:rPr>
                          <w:b/>
                          <w:szCs w:val="28"/>
                        </w:rPr>
                      </w:pPr>
                      <w:r w:rsidRPr="00F1599B">
                        <w:rPr>
                          <w:b/>
                          <w:szCs w:val="28"/>
                        </w:rPr>
                        <w:t xml:space="preserve">О результатах выборов депутатов Думы Лысьвенского городского округа третьего созыва по одномандатному избирательному округу № </w:t>
                      </w:r>
                      <w:r w:rsidR="00403195">
                        <w:rPr>
                          <w:b/>
                          <w:szCs w:val="28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1E230E" w:rsidRDefault="001E230E" w:rsidP="00EA7C81">
      <w:pPr>
        <w:autoSpaceDE w:val="0"/>
        <w:autoSpaceDN w:val="0"/>
        <w:adjustRightInd w:val="0"/>
        <w:ind w:firstLine="851"/>
        <w:jc w:val="both"/>
      </w:pPr>
    </w:p>
    <w:p w:rsidR="001E230E" w:rsidRDefault="001E230E" w:rsidP="00EA7C81">
      <w:pPr>
        <w:autoSpaceDE w:val="0"/>
        <w:autoSpaceDN w:val="0"/>
        <w:adjustRightInd w:val="0"/>
        <w:ind w:firstLine="851"/>
        <w:jc w:val="both"/>
      </w:pPr>
    </w:p>
    <w:p w:rsidR="00F1599B" w:rsidRDefault="00F1599B" w:rsidP="00322776">
      <w:pPr>
        <w:ind w:firstLine="851"/>
        <w:jc w:val="both"/>
        <w:rPr>
          <w:szCs w:val="28"/>
        </w:rPr>
      </w:pPr>
    </w:p>
    <w:p w:rsidR="00F1599B" w:rsidRPr="002A625C" w:rsidRDefault="00C23A89" w:rsidP="008D4121">
      <w:pPr>
        <w:ind w:firstLine="851"/>
        <w:jc w:val="both"/>
        <w:rPr>
          <w:szCs w:val="28"/>
        </w:rPr>
      </w:pPr>
      <w:r>
        <w:rPr>
          <w:szCs w:val="28"/>
        </w:rPr>
        <w:t xml:space="preserve">После проверки правильности составления первых экземпляров протоколов участковых избирательных комиссий об итогах голосования и суммирования данных, содержащихся в протоколах об итогах голосования участковых избирательных комиссий </w:t>
      </w:r>
      <w:r w:rsidR="00F1599B">
        <w:rPr>
          <w:szCs w:val="28"/>
        </w:rPr>
        <w:t>№ 20</w:t>
      </w:r>
      <w:r w:rsidR="008D4121">
        <w:rPr>
          <w:szCs w:val="28"/>
        </w:rPr>
        <w:t>0</w:t>
      </w:r>
      <w:r w:rsidR="00403195">
        <w:rPr>
          <w:szCs w:val="28"/>
        </w:rPr>
        <w:t>7</w:t>
      </w:r>
      <w:r w:rsidR="00F1599B">
        <w:rPr>
          <w:szCs w:val="28"/>
        </w:rPr>
        <w:t>, № 20</w:t>
      </w:r>
      <w:r w:rsidR="008D4121">
        <w:rPr>
          <w:szCs w:val="28"/>
        </w:rPr>
        <w:t>0</w:t>
      </w:r>
      <w:r w:rsidR="00403195">
        <w:rPr>
          <w:szCs w:val="28"/>
        </w:rPr>
        <w:t>8</w:t>
      </w:r>
      <w:r w:rsidR="00C000D3">
        <w:rPr>
          <w:szCs w:val="28"/>
        </w:rPr>
        <w:t>, № 203</w:t>
      </w:r>
      <w:r w:rsidR="00403195">
        <w:rPr>
          <w:szCs w:val="28"/>
        </w:rPr>
        <w:t>1</w:t>
      </w:r>
      <w:r w:rsidR="00F1599B">
        <w:rPr>
          <w:szCs w:val="28"/>
        </w:rPr>
        <w:t>, в</w:t>
      </w:r>
      <w:r w:rsidR="00F1599B" w:rsidRPr="002A625C">
        <w:rPr>
          <w:szCs w:val="28"/>
        </w:rPr>
        <w:t xml:space="preserve"> с</w:t>
      </w:r>
      <w:r w:rsidR="00946237">
        <w:rPr>
          <w:szCs w:val="28"/>
        </w:rPr>
        <w:t>о</w:t>
      </w:r>
      <w:r w:rsidR="00F1599B" w:rsidRPr="002A625C">
        <w:rPr>
          <w:szCs w:val="28"/>
        </w:rPr>
        <w:t>ответствии с частями 1, 6 и 9 статьи 70 Закона Пермского края от 09.11.2009 №525-ПК «О выборах депутатов представительных органов муниципальных образований в Пермском крае»</w:t>
      </w:r>
      <w:r w:rsidR="00F1599B">
        <w:rPr>
          <w:szCs w:val="28"/>
        </w:rPr>
        <w:t xml:space="preserve">, </w:t>
      </w:r>
    </w:p>
    <w:p w:rsidR="00F1599B" w:rsidRPr="00ED6B11" w:rsidRDefault="00F1599B" w:rsidP="00F1599B">
      <w:pPr>
        <w:ind w:firstLine="539"/>
        <w:jc w:val="both"/>
        <w:rPr>
          <w:color w:val="FF0000"/>
          <w:szCs w:val="28"/>
        </w:rPr>
      </w:pPr>
    </w:p>
    <w:p w:rsidR="00F1599B" w:rsidRDefault="00F1599B" w:rsidP="008D4121">
      <w:pPr>
        <w:ind w:firstLine="709"/>
        <w:jc w:val="center"/>
        <w:rPr>
          <w:szCs w:val="28"/>
        </w:rPr>
      </w:pPr>
      <w:r w:rsidRPr="00D23F5C">
        <w:rPr>
          <w:szCs w:val="28"/>
        </w:rPr>
        <w:t xml:space="preserve">Комиссия   р е </w:t>
      </w:r>
      <w:proofErr w:type="gramStart"/>
      <w:r w:rsidRPr="00D23F5C">
        <w:rPr>
          <w:szCs w:val="28"/>
        </w:rPr>
        <w:t>ш</w:t>
      </w:r>
      <w:proofErr w:type="gramEnd"/>
      <w:r w:rsidRPr="00D23F5C">
        <w:rPr>
          <w:szCs w:val="28"/>
        </w:rPr>
        <w:t xml:space="preserve"> а е т:</w:t>
      </w:r>
    </w:p>
    <w:p w:rsidR="00F1599B" w:rsidRDefault="00F1599B" w:rsidP="00F1599B">
      <w:pPr>
        <w:ind w:firstLine="709"/>
      </w:pPr>
    </w:p>
    <w:p w:rsidR="00C03F55" w:rsidRDefault="00C03F55" w:rsidP="00C03F55">
      <w:pPr>
        <w:numPr>
          <w:ilvl w:val="0"/>
          <w:numId w:val="7"/>
        </w:numPr>
        <w:tabs>
          <w:tab w:val="left" w:pos="993"/>
        </w:tabs>
        <w:ind w:left="0" w:firstLine="851"/>
        <w:jc w:val="both"/>
        <w:rPr>
          <w:spacing w:val="-1"/>
          <w:szCs w:val="28"/>
        </w:rPr>
      </w:pPr>
      <w:r>
        <w:rPr>
          <w:szCs w:val="28"/>
        </w:rPr>
        <w:t>Утвердить Протокол территориальной избирательной комиссии о результатах выборов депутатов Думы Лысьвенского городского округа третьего созыва по одномандатному избирательному округу № 5</w:t>
      </w:r>
      <w:r>
        <w:rPr>
          <w:spacing w:val="-1"/>
          <w:szCs w:val="28"/>
        </w:rPr>
        <w:t>.</w:t>
      </w:r>
    </w:p>
    <w:p w:rsidR="00C03F55" w:rsidRDefault="00C03F55" w:rsidP="00C03F55">
      <w:pPr>
        <w:numPr>
          <w:ilvl w:val="0"/>
          <w:numId w:val="7"/>
        </w:numPr>
        <w:tabs>
          <w:tab w:val="num" w:pos="426"/>
          <w:tab w:val="num" w:pos="993"/>
        </w:tabs>
        <w:ind w:left="0" w:firstLine="851"/>
        <w:jc w:val="both"/>
        <w:rPr>
          <w:szCs w:val="28"/>
        </w:rPr>
      </w:pPr>
      <w:r>
        <w:rPr>
          <w:szCs w:val="28"/>
        </w:rPr>
        <w:t>Признать выборы депутатов Думы Лысьвенского городского округа третьего созыва по одномандатному избирательному округу № 5 состоявшимися и действительными.</w:t>
      </w:r>
    </w:p>
    <w:p w:rsidR="00C03F55" w:rsidRDefault="00C03F55" w:rsidP="00C03F55">
      <w:pPr>
        <w:numPr>
          <w:ilvl w:val="0"/>
          <w:numId w:val="7"/>
        </w:numPr>
        <w:tabs>
          <w:tab w:val="num" w:pos="900"/>
          <w:tab w:val="num" w:pos="993"/>
          <w:tab w:val="left" w:pos="1276"/>
        </w:tabs>
        <w:ind w:left="0" w:firstLine="851"/>
        <w:jc w:val="both"/>
        <w:rPr>
          <w:b/>
          <w:szCs w:val="28"/>
        </w:rPr>
      </w:pPr>
      <w:r>
        <w:rPr>
          <w:szCs w:val="28"/>
        </w:rPr>
        <w:t>Признать избранным депутатом Думы Лысьвенского городского округа третьего созыва по одномандатному избирательному округу № 5</w:t>
      </w:r>
      <w:r w:rsidR="000C35C0" w:rsidRPr="000C35C0">
        <w:rPr>
          <w:sz w:val="16"/>
          <w:szCs w:val="16"/>
        </w:rPr>
        <w:t xml:space="preserve"> </w:t>
      </w:r>
      <w:r w:rsidR="000C35C0" w:rsidRPr="000C35C0">
        <w:rPr>
          <w:szCs w:val="28"/>
        </w:rPr>
        <w:t>Каменских Никола</w:t>
      </w:r>
      <w:r w:rsidR="000C35C0">
        <w:rPr>
          <w:szCs w:val="28"/>
        </w:rPr>
        <w:t>я</w:t>
      </w:r>
      <w:bookmarkStart w:id="0" w:name="_GoBack"/>
      <w:bookmarkEnd w:id="0"/>
      <w:r w:rsidR="000C35C0" w:rsidRPr="000C35C0">
        <w:rPr>
          <w:szCs w:val="28"/>
        </w:rPr>
        <w:t xml:space="preserve"> Валентинович</w:t>
      </w:r>
      <w:r w:rsidR="000C35C0">
        <w:rPr>
          <w:szCs w:val="28"/>
        </w:rPr>
        <w:t>а</w:t>
      </w:r>
      <w:r>
        <w:rPr>
          <w:szCs w:val="28"/>
        </w:rPr>
        <w:t>, который получил наибольшее число голосов избирателей, принявших участие в голосовании по одномандатному избирательному округу № 5.</w:t>
      </w:r>
    </w:p>
    <w:p w:rsidR="00C03F55" w:rsidRDefault="00C03F55" w:rsidP="00C03F55">
      <w:pPr>
        <w:tabs>
          <w:tab w:val="num" w:pos="993"/>
        </w:tabs>
        <w:ind w:firstLine="851"/>
        <w:jc w:val="both"/>
        <w:rPr>
          <w:szCs w:val="28"/>
        </w:rPr>
      </w:pPr>
      <w:r>
        <w:rPr>
          <w:szCs w:val="28"/>
        </w:rPr>
        <w:t>4. Разместить настоящее решение на информационном стенде и сайте территориальной избирательной комиссии Лысьвенского городского округа в информационно-телекоммуникационной сети «Интернет» (http://59t020.permkrai.ru).</w:t>
      </w:r>
    </w:p>
    <w:p w:rsidR="00C03F55" w:rsidRDefault="00C03F55" w:rsidP="00C03F55">
      <w:pPr>
        <w:tabs>
          <w:tab w:val="num" w:pos="993"/>
        </w:tabs>
        <w:ind w:firstLine="851"/>
        <w:jc w:val="both"/>
        <w:rPr>
          <w:szCs w:val="28"/>
        </w:rPr>
      </w:pPr>
      <w:r>
        <w:rPr>
          <w:szCs w:val="28"/>
        </w:rPr>
        <w:t xml:space="preserve">5. Контроль за исполнением решения возложить на </w:t>
      </w:r>
      <w:proofErr w:type="spellStart"/>
      <w:r>
        <w:rPr>
          <w:szCs w:val="28"/>
        </w:rPr>
        <w:t>Штейникова</w:t>
      </w:r>
      <w:proofErr w:type="spellEnd"/>
      <w:r>
        <w:rPr>
          <w:szCs w:val="28"/>
        </w:rPr>
        <w:t xml:space="preserve"> А.П. – председателя территориальной избирательной комиссии Лысьвенского городского округа.</w:t>
      </w:r>
    </w:p>
    <w:p w:rsidR="00F1599B" w:rsidRDefault="00F1599B" w:rsidP="00F1599B">
      <w:pPr>
        <w:tabs>
          <w:tab w:val="left" w:pos="1134"/>
        </w:tabs>
        <w:jc w:val="both"/>
        <w:rPr>
          <w:szCs w:val="28"/>
        </w:rPr>
      </w:pPr>
    </w:p>
    <w:tbl>
      <w:tblPr>
        <w:tblW w:w="9781" w:type="dxa"/>
        <w:tblLook w:val="01E0" w:firstRow="1" w:lastRow="1" w:firstColumn="1" w:lastColumn="1" w:noHBand="0" w:noVBand="0"/>
      </w:tblPr>
      <w:tblGrid>
        <w:gridCol w:w="7513"/>
        <w:gridCol w:w="2268"/>
      </w:tblGrid>
      <w:tr w:rsidR="00F1599B" w:rsidTr="008D4121">
        <w:trPr>
          <w:trHeight w:val="362"/>
        </w:trPr>
        <w:tc>
          <w:tcPr>
            <w:tcW w:w="7513" w:type="dxa"/>
          </w:tcPr>
          <w:p w:rsidR="00F1599B" w:rsidRPr="00627707" w:rsidRDefault="00F1599B" w:rsidP="009B6FE9">
            <w:r w:rsidRPr="006A4F9A">
              <w:rPr>
                <w:szCs w:val="28"/>
              </w:rPr>
              <w:t>Председатель</w:t>
            </w:r>
          </w:p>
        </w:tc>
        <w:tc>
          <w:tcPr>
            <w:tcW w:w="2268" w:type="dxa"/>
          </w:tcPr>
          <w:p w:rsidR="00F1599B" w:rsidRPr="00627707" w:rsidRDefault="00F1599B" w:rsidP="008D4121">
            <w:pPr>
              <w:ind w:left="-74"/>
            </w:pPr>
            <w:r w:rsidRPr="00627707">
              <w:t xml:space="preserve">А.П. </w:t>
            </w:r>
            <w:proofErr w:type="spellStart"/>
            <w:r w:rsidRPr="00627707">
              <w:t>Штейников</w:t>
            </w:r>
            <w:proofErr w:type="spellEnd"/>
          </w:p>
        </w:tc>
      </w:tr>
      <w:tr w:rsidR="00F1599B" w:rsidTr="008D4121">
        <w:trPr>
          <w:trHeight w:val="369"/>
        </w:trPr>
        <w:tc>
          <w:tcPr>
            <w:tcW w:w="7513" w:type="dxa"/>
          </w:tcPr>
          <w:p w:rsidR="00F1599B" w:rsidRPr="006A4F9A" w:rsidRDefault="00F1599B" w:rsidP="009B6FE9">
            <w:pPr>
              <w:rPr>
                <w:szCs w:val="28"/>
              </w:rPr>
            </w:pPr>
          </w:p>
        </w:tc>
        <w:tc>
          <w:tcPr>
            <w:tcW w:w="2268" w:type="dxa"/>
          </w:tcPr>
          <w:p w:rsidR="00F1599B" w:rsidRPr="00627707" w:rsidRDefault="00F1599B" w:rsidP="008D4121">
            <w:pPr>
              <w:ind w:left="-74"/>
              <w:jc w:val="right"/>
            </w:pPr>
          </w:p>
        </w:tc>
      </w:tr>
      <w:tr w:rsidR="00F1599B" w:rsidTr="008D4121">
        <w:trPr>
          <w:trHeight w:val="362"/>
        </w:trPr>
        <w:tc>
          <w:tcPr>
            <w:tcW w:w="7513" w:type="dxa"/>
          </w:tcPr>
          <w:p w:rsidR="00F1599B" w:rsidRPr="00627707" w:rsidRDefault="00F1599B" w:rsidP="009B6FE9">
            <w:r w:rsidRPr="006A4F9A">
              <w:rPr>
                <w:szCs w:val="28"/>
              </w:rPr>
              <w:t>Секретарь</w:t>
            </w:r>
            <w:r>
              <w:rPr>
                <w:szCs w:val="28"/>
              </w:rPr>
              <w:t xml:space="preserve"> </w:t>
            </w:r>
          </w:p>
        </w:tc>
        <w:tc>
          <w:tcPr>
            <w:tcW w:w="2268" w:type="dxa"/>
          </w:tcPr>
          <w:p w:rsidR="00F1599B" w:rsidRPr="00627707" w:rsidRDefault="00F1599B" w:rsidP="008D4121">
            <w:pPr>
              <w:ind w:left="-74"/>
            </w:pPr>
            <w:r>
              <w:rPr>
                <w:szCs w:val="28"/>
              </w:rPr>
              <w:t>Л.В. Сорокина</w:t>
            </w:r>
          </w:p>
        </w:tc>
      </w:tr>
    </w:tbl>
    <w:p w:rsidR="00561E9E" w:rsidRDefault="00561E9E" w:rsidP="005746CB">
      <w:pPr>
        <w:pStyle w:val="a7"/>
        <w:ind w:firstLine="0"/>
      </w:pPr>
    </w:p>
    <w:p w:rsidR="00561E9E" w:rsidRDefault="00561E9E" w:rsidP="005746CB">
      <w:pPr>
        <w:pStyle w:val="a7"/>
        <w:ind w:firstLine="0"/>
      </w:pPr>
    </w:p>
    <w:sectPr w:rsidR="00561E9E" w:rsidSect="006741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708" w:bottom="284" w:left="1560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5547" w:rsidRDefault="00D85547">
      <w:r>
        <w:separator/>
      </w:r>
    </w:p>
  </w:endnote>
  <w:endnote w:type="continuationSeparator" w:id="0">
    <w:p w:rsidR="00D85547" w:rsidRDefault="00D85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017268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5547" w:rsidRDefault="00D85547">
      <w:r>
        <w:separator/>
      </w:r>
    </w:p>
  </w:footnote>
  <w:footnote w:type="continuationSeparator" w:id="0">
    <w:p w:rsidR="00D85547" w:rsidRDefault="00D855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017268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017268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0C35C0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53719D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ЛЫСЬВЕНСКОГО ГОРОДСКОГО ОКРУГА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76064B" w:rsidRDefault="00E8459A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5E5BE5">
      <w:trPr>
        <w:trHeight w:val="352"/>
      </w:trPr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3406A8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1B3815F5" wp14:editId="51AF0BEE">
                    <wp:simplePos x="0" y="0"/>
                    <wp:positionH relativeFrom="page">
                      <wp:posOffset>390524</wp:posOffset>
                    </wp:positionH>
                    <wp:positionV relativeFrom="page">
                      <wp:posOffset>-2540</wp:posOffset>
                    </wp:positionV>
                    <wp:extent cx="1762125" cy="179705"/>
                    <wp:effectExtent l="0" t="0" r="9525" b="10795"/>
                    <wp:wrapNone/>
                    <wp:docPr id="4" name="Text Box 12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62125" cy="1797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406A8" w:rsidRPr="00512D15" w:rsidRDefault="00F1599B" w:rsidP="003406A8">
                                <w:pPr>
                                  <w:pStyle w:val="a4"/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sz w:val="24"/>
                                    <w:szCs w:val="24"/>
                                  </w:rPr>
                                  <w:t>1</w:t>
                                </w:r>
                                <w:r w:rsidR="00986340">
                                  <w:rPr>
                                    <w:sz w:val="24"/>
                                    <w:szCs w:val="24"/>
                                  </w:rPr>
                                  <w:t>2</w:t>
                                </w:r>
                                <w:r w:rsidR="003406A8">
                                  <w:rPr>
                                    <w:sz w:val="24"/>
                                    <w:szCs w:val="24"/>
                                  </w:rPr>
                                  <w:t>.0</w:t>
                                </w:r>
                                <w:r>
                                  <w:rPr>
                                    <w:sz w:val="24"/>
                                    <w:szCs w:val="24"/>
                                  </w:rPr>
                                  <w:t>9</w:t>
                                </w:r>
                                <w:r w:rsidR="003406A8">
                                  <w:rPr>
                                    <w:sz w:val="24"/>
                                    <w:szCs w:val="24"/>
                                  </w:rPr>
                                  <w:t xml:space="preserve">.2022 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B3815F5"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27" type="#_x0000_t202" style="position:absolute;left:0;text-align:left;margin-left:30.75pt;margin-top:-.2pt;width:138.75pt;height:14.1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" filled="f" stroked="f">
                    <v:textbox inset="0,0,0,0">
                      <w:txbxContent>
                        <w:p w:rsidR="003406A8" w:rsidRPr="00512D15" w:rsidRDefault="00F1599B" w:rsidP="003406A8">
                          <w:pPr>
                            <w:pStyle w:val="a4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 w:rsidR="00986340">
                            <w:rPr>
                              <w:sz w:val="24"/>
                              <w:szCs w:val="24"/>
                            </w:rPr>
                            <w:t>2</w:t>
                          </w:r>
                          <w:r w:rsidR="003406A8">
                            <w:rPr>
                              <w:sz w:val="24"/>
                              <w:szCs w:val="24"/>
                            </w:rPr>
                            <w:t>.0</w:t>
                          </w:r>
                          <w:r>
                            <w:rPr>
                              <w:sz w:val="24"/>
                              <w:szCs w:val="24"/>
                            </w:rPr>
                            <w:t>9</w:t>
                          </w:r>
                          <w:r w:rsidR="003406A8">
                            <w:rPr>
                              <w:sz w:val="24"/>
                              <w:szCs w:val="24"/>
                            </w:rPr>
                            <w:t xml:space="preserve">.2022 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00A354F7"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3406A8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00B8F510" wp14:editId="529E084E">
                    <wp:simplePos x="0" y="0"/>
                    <wp:positionH relativeFrom="page">
                      <wp:posOffset>788670</wp:posOffset>
                    </wp:positionH>
                    <wp:positionV relativeFrom="page">
                      <wp:posOffset>-19050</wp:posOffset>
                    </wp:positionV>
                    <wp:extent cx="993140" cy="170180"/>
                    <wp:effectExtent l="0" t="0" r="16510" b="1270"/>
                    <wp:wrapNone/>
                    <wp:docPr id="5" name="Text Box 12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93140" cy="170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406A8" w:rsidRPr="00512D15" w:rsidRDefault="003406A8" w:rsidP="003406A8">
                                <w:pPr>
                                  <w:pStyle w:val="a4"/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sz w:val="24"/>
                                    <w:szCs w:val="24"/>
                                  </w:rPr>
                                  <w:t>1</w:t>
                                </w:r>
                                <w:r w:rsidR="007A5811">
                                  <w:rPr>
                                    <w:sz w:val="24"/>
                                    <w:szCs w:val="24"/>
                                  </w:rPr>
                                  <w:t>7</w:t>
                                </w:r>
                                <w:r w:rsidR="000C35C0">
                                  <w:rPr>
                                    <w:sz w:val="24"/>
                                    <w:szCs w:val="24"/>
                                  </w:rPr>
                                  <w:t>8</w:t>
                                </w:r>
                                <w:r w:rsidR="00F1599B">
                                  <w:rPr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4"/>
                                    <w:szCs w:val="24"/>
                                  </w:rPr>
                                  <w:t>/</w:t>
                                </w:r>
                                <w:r w:rsidR="00986340">
                                  <w:rPr>
                                    <w:sz w:val="24"/>
                                    <w:szCs w:val="24"/>
                                  </w:rPr>
                                  <w:t>0</w:t>
                                </w:r>
                                <w:r w:rsidR="00403195">
                                  <w:rPr>
                                    <w:sz w:val="24"/>
                                    <w:szCs w:val="24"/>
                                  </w:rPr>
                                  <w:t>5</w:t>
                                </w:r>
                                <w:r>
                                  <w:rPr>
                                    <w:sz w:val="24"/>
                                    <w:szCs w:val="24"/>
                                  </w:rPr>
                                  <w:t>-4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0B8F510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23" o:spid="_x0000_s1028" type="#_x0000_t202" style="position:absolute;left:0;text-align:left;margin-left:62.1pt;margin-top:-1.5pt;width:78.2pt;height:13.4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" filled="f" stroked="f">
                    <v:textbox inset="0,0,0,0">
                      <w:txbxContent>
                        <w:p w:rsidR="003406A8" w:rsidRPr="00512D15" w:rsidRDefault="003406A8" w:rsidP="003406A8">
                          <w:pPr>
                            <w:pStyle w:val="a4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 w:rsidR="007A5811">
                            <w:rPr>
                              <w:sz w:val="24"/>
                              <w:szCs w:val="24"/>
                            </w:rPr>
                            <w:t>7</w:t>
                          </w:r>
                          <w:r w:rsidR="000C35C0">
                            <w:rPr>
                              <w:sz w:val="24"/>
                              <w:szCs w:val="24"/>
                            </w:rPr>
                            <w:t>8</w:t>
                          </w:r>
                          <w:r w:rsidR="00F1599B">
                            <w:rPr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  <w:szCs w:val="24"/>
                            </w:rPr>
                            <w:t>/</w:t>
                          </w:r>
                          <w:r w:rsidR="00986340">
                            <w:rPr>
                              <w:sz w:val="24"/>
                              <w:szCs w:val="24"/>
                            </w:rPr>
                            <w:t>0</w:t>
                          </w:r>
                          <w:r w:rsidR="00403195">
                            <w:rPr>
                              <w:sz w:val="24"/>
                              <w:szCs w:val="24"/>
                            </w:rPr>
                            <w:t>5</w:t>
                          </w:r>
                          <w:r>
                            <w:rPr>
                              <w:sz w:val="24"/>
                              <w:szCs w:val="24"/>
                            </w:rPr>
                            <w:t>-4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00A354F7"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="0053719D" w:rsidRPr="00BC2FDF">
            <w:rPr>
              <w:rFonts w:ascii="Times New Roman" w:hAnsi="Times New Roman" w:cs="Times New Roman"/>
              <w:b/>
              <w:bCs/>
              <w:color w:val="000000"/>
            </w:rPr>
            <w:t>Лысьва</w:t>
          </w:r>
        </w:p>
      </w:tc>
    </w:tr>
    <w:tr w:rsidR="00A354F7" w:rsidRPr="00FA51BE" w:rsidTr="001E230E">
      <w:trPr>
        <w:trHeight w:val="268"/>
      </w:trPr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0633DA" w:rsidRDefault="000633D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875AFD"/>
    <w:multiLevelType w:val="hybridMultilevel"/>
    <w:tmpl w:val="95E26382"/>
    <w:lvl w:ilvl="0" w:tplc="039E4424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A224EB"/>
    <w:multiLevelType w:val="hybridMultilevel"/>
    <w:tmpl w:val="2BAA6FC0"/>
    <w:lvl w:ilvl="0" w:tplc="BFA015D0">
      <w:start w:val="1"/>
      <w:numFmt w:val="decimal"/>
      <w:lvlText w:val="%1."/>
      <w:lvlJc w:val="left"/>
      <w:pPr>
        <w:ind w:left="1806" w:hanging="169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431673"/>
    <w:multiLevelType w:val="hybridMultilevel"/>
    <w:tmpl w:val="DD18A2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A02A98"/>
    <w:multiLevelType w:val="hybridMultilevel"/>
    <w:tmpl w:val="19DC61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1ED01F8"/>
    <w:multiLevelType w:val="hybridMultilevel"/>
    <w:tmpl w:val="FABEF06C"/>
    <w:lvl w:ilvl="0" w:tplc="13121B92">
      <w:start w:val="1"/>
      <w:numFmt w:val="decimal"/>
      <w:lvlText w:val="%1."/>
      <w:lvlJc w:val="left"/>
      <w:pPr>
        <w:ind w:left="2041" w:hanging="13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8594F89"/>
    <w:multiLevelType w:val="hybridMultilevel"/>
    <w:tmpl w:val="BECC42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F23"/>
    <w:rsid w:val="000137D7"/>
    <w:rsid w:val="00017268"/>
    <w:rsid w:val="00035ABC"/>
    <w:rsid w:val="00051066"/>
    <w:rsid w:val="000633DA"/>
    <w:rsid w:val="00070712"/>
    <w:rsid w:val="0007719F"/>
    <w:rsid w:val="00085DCE"/>
    <w:rsid w:val="00095E78"/>
    <w:rsid w:val="000B4A0E"/>
    <w:rsid w:val="000C27AF"/>
    <w:rsid w:val="000C35C0"/>
    <w:rsid w:val="000D388A"/>
    <w:rsid w:val="000D75F1"/>
    <w:rsid w:val="000E46B0"/>
    <w:rsid w:val="00122134"/>
    <w:rsid w:val="001243E3"/>
    <w:rsid w:val="00125315"/>
    <w:rsid w:val="00127108"/>
    <w:rsid w:val="0013759D"/>
    <w:rsid w:val="00161816"/>
    <w:rsid w:val="0017083F"/>
    <w:rsid w:val="00170D09"/>
    <w:rsid w:val="00190346"/>
    <w:rsid w:val="001E230E"/>
    <w:rsid w:val="001F4BAC"/>
    <w:rsid w:val="00200987"/>
    <w:rsid w:val="00204458"/>
    <w:rsid w:val="00205244"/>
    <w:rsid w:val="0021074E"/>
    <w:rsid w:val="002112BC"/>
    <w:rsid w:val="0023150E"/>
    <w:rsid w:val="00232907"/>
    <w:rsid w:val="00234224"/>
    <w:rsid w:val="00236AEA"/>
    <w:rsid w:val="00240A37"/>
    <w:rsid w:val="00254CB7"/>
    <w:rsid w:val="00255B6B"/>
    <w:rsid w:val="00262E77"/>
    <w:rsid w:val="002746FB"/>
    <w:rsid w:val="0029672B"/>
    <w:rsid w:val="002B59C1"/>
    <w:rsid w:val="002C2A72"/>
    <w:rsid w:val="002F7855"/>
    <w:rsid w:val="003012C6"/>
    <w:rsid w:val="00303589"/>
    <w:rsid w:val="00322709"/>
    <w:rsid w:val="00322776"/>
    <w:rsid w:val="00331EFD"/>
    <w:rsid w:val="003406A8"/>
    <w:rsid w:val="00362B4B"/>
    <w:rsid w:val="00367D5F"/>
    <w:rsid w:val="00372AD2"/>
    <w:rsid w:val="00380407"/>
    <w:rsid w:val="00382EC6"/>
    <w:rsid w:val="00385F5E"/>
    <w:rsid w:val="00396177"/>
    <w:rsid w:val="003A51C1"/>
    <w:rsid w:val="003E4FB2"/>
    <w:rsid w:val="003E7736"/>
    <w:rsid w:val="00403195"/>
    <w:rsid w:val="00446D63"/>
    <w:rsid w:val="00465E9D"/>
    <w:rsid w:val="00481314"/>
    <w:rsid w:val="00482D1D"/>
    <w:rsid w:val="004B052C"/>
    <w:rsid w:val="004C1BC7"/>
    <w:rsid w:val="004D23CF"/>
    <w:rsid w:val="004E0428"/>
    <w:rsid w:val="004F7C7C"/>
    <w:rsid w:val="0051167F"/>
    <w:rsid w:val="00512D15"/>
    <w:rsid w:val="00525A05"/>
    <w:rsid w:val="0053719D"/>
    <w:rsid w:val="00537537"/>
    <w:rsid w:val="005522B1"/>
    <w:rsid w:val="00561E9E"/>
    <w:rsid w:val="00562DAF"/>
    <w:rsid w:val="005746CB"/>
    <w:rsid w:val="00586421"/>
    <w:rsid w:val="0058674F"/>
    <w:rsid w:val="0059501D"/>
    <w:rsid w:val="005B480C"/>
    <w:rsid w:val="005B6A89"/>
    <w:rsid w:val="005B7251"/>
    <w:rsid w:val="005E5BE5"/>
    <w:rsid w:val="00600FC2"/>
    <w:rsid w:val="00604961"/>
    <w:rsid w:val="006138AE"/>
    <w:rsid w:val="006304A1"/>
    <w:rsid w:val="00673BAA"/>
    <w:rsid w:val="00674197"/>
    <w:rsid w:val="00685FA1"/>
    <w:rsid w:val="0069572E"/>
    <w:rsid w:val="00695EF5"/>
    <w:rsid w:val="00696C01"/>
    <w:rsid w:val="00697FD5"/>
    <w:rsid w:val="006A2C0F"/>
    <w:rsid w:val="006C04CD"/>
    <w:rsid w:val="006C4B2E"/>
    <w:rsid w:val="006D04C5"/>
    <w:rsid w:val="006F01F2"/>
    <w:rsid w:val="00743020"/>
    <w:rsid w:val="00756AB6"/>
    <w:rsid w:val="00761140"/>
    <w:rsid w:val="00767633"/>
    <w:rsid w:val="007800A1"/>
    <w:rsid w:val="007A5811"/>
    <w:rsid w:val="007D271A"/>
    <w:rsid w:val="00813760"/>
    <w:rsid w:val="00836565"/>
    <w:rsid w:val="00856384"/>
    <w:rsid w:val="0086544B"/>
    <w:rsid w:val="00873008"/>
    <w:rsid w:val="008858AC"/>
    <w:rsid w:val="00887EF5"/>
    <w:rsid w:val="00892A82"/>
    <w:rsid w:val="008D4121"/>
    <w:rsid w:val="00911625"/>
    <w:rsid w:val="00946237"/>
    <w:rsid w:val="00975170"/>
    <w:rsid w:val="00986340"/>
    <w:rsid w:val="0099460C"/>
    <w:rsid w:val="009C1E3A"/>
    <w:rsid w:val="009C55C7"/>
    <w:rsid w:val="009F4ED9"/>
    <w:rsid w:val="00A17511"/>
    <w:rsid w:val="00A354F7"/>
    <w:rsid w:val="00A45148"/>
    <w:rsid w:val="00A67D26"/>
    <w:rsid w:val="00A777DB"/>
    <w:rsid w:val="00A842CD"/>
    <w:rsid w:val="00AE20EB"/>
    <w:rsid w:val="00B06EF1"/>
    <w:rsid w:val="00B1160A"/>
    <w:rsid w:val="00B11B42"/>
    <w:rsid w:val="00B222DF"/>
    <w:rsid w:val="00B237E4"/>
    <w:rsid w:val="00B320C7"/>
    <w:rsid w:val="00BA7FB1"/>
    <w:rsid w:val="00BB4BEE"/>
    <w:rsid w:val="00BB78A9"/>
    <w:rsid w:val="00BF0306"/>
    <w:rsid w:val="00BF1CA3"/>
    <w:rsid w:val="00C000D3"/>
    <w:rsid w:val="00C024E7"/>
    <w:rsid w:val="00C03F55"/>
    <w:rsid w:val="00C11D9E"/>
    <w:rsid w:val="00C120F7"/>
    <w:rsid w:val="00C23A89"/>
    <w:rsid w:val="00C308AB"/>
    <w:rsid w:val="00C447D1"/>
    <w:rsid w:val="00C471D6"/>
    <w:rsid w:val="00C65D38"/>
    <w:rsid w:val="00C95C36"/>
    <w:rsid w:val="00CA5EFC"/>
    <w:rsid w:val="00CB296F"/>
    <w:rsid w:val="00CB3840"/>
    <w:rsid w:val="00CC1D42"/>
    <w:rsid w:val="00CC2B8D"/>
    <w:rsid w:val="00CC46BF"/>
    <w:rsid w:val="00CF100E"/>
    <w:rsid w:val="00D125D0"/>
    <w:rsid w:val="00D30414"/>
    <w:rsid w:val="00D547BE"/>
    <w:rsid w:val="00D715AA"/>
    <w:rsid w:val="00D81BB7"/>
    <w:rsid w:val="00D84C95"/>
    <w:rsid w:val="00D85547"/>
    <w:rsid w:val="00DE48F3"/>
    <w:rsid w:val="00DE4F23"/>
    <w:rsid w:val="00DE66A8"/>
    <w:rsid w:val="00DF45D4"/>
    <w:rsid w:val="00DF5FD9"/>
    <w:rsid w:val="00E11D12"/>
    <w:rsid w:val="00E545A1"/>
    <w:rsid w:val="00E71EEE"/>
    <w:rsid w:val="00E823C1"/>
    <w:rsid w:val="00E843B9"/>
    <w:rsid w:val="00E8459A"/>
    <w:rsid w:val="00E921E5"/>
    <w:rsid w:val="00EA7C81"/>
    <w:rsid w:val="00EE1CA5"/>
    <w:rsid w:val="00EF7319"/>
    <w:rsid w:val="00EF745F"/>
    <w:rsid w:val="00F06560"/>
    <w:rsid w:val="00F1599B"/>
    <w:rsid w:val="00F16FE0"/>
    <w:rsid w:val="00F33B4B"/>
    <w:rsid w:val="00F3437B"/>
    <w:rsid w:val="00F42D76"/>
    <w:rsid w:val="00F8420C"/>
    <w:rsid w:val="00FA0E3E"/>
    <w:rsid w:val="00FB3216"/>
    <w:rsid w:val="00FB7DB9"/>
    <w:rsid w:val="00FC04CD"/>
    <w:rsid w:val="00FD0E8F"/>
    <w:rsid w:val="00FE47CE"/>
    <w:rsid w:val="00FE5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F6A2771C-AF61-4B08-A8F1-5386A1168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2E77"/>
    <w:rPr>
      <w:sz w:val="28"/>
    </w:rPr>
  </w:style>
  <w:style w:type="paragraph" w:styleId="2">
    <w:name w:val="heading 2"/>
    <w:basedOn w:val="a"/>
    <w:next w:val="a"/>
    <w:link w:val="20"/>
    <w:qFormat/>
    <w:rsid w:val="00322776"/>
    <w:pPr>
      <w:keepNext/>
      <w:autoSpaceDE w:val="0"/>
      <w:autoSpaceDN w:val="0"/>
      <w:adjustRightInd w:val="0"/>
      <w:jc w:val="both"/>
      <w:outlineLvl w:val="1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262E77"/>
    <w:pPr>
      <w:suppressAutoHyphens/>
      <w:spacing w:line="240" w:lineRule="exact"/>
    </w:pPr>
  </w:style>
  <w:style w:type="paragraph" w:styleId="a4">
    <w:name w:val="header"/>
    <w:basedOn w:val="a"/>
    <w:link w:val="a5"/>
    <w:rsid w:val="00262E77"/>
    <w:pPr>
      <w:jc w:val="center"/>
    </w:pPr>
  </w:style>
  <w:style w:type="paragraph" w:customStyle="1" w:styleId="a6">
    <w:name w:val="Заголовок к тексту"/>
    <w:basedOn w:val="a"/>
    <w:next w:val="a7"/>
    <w:rsid w:val="00262E7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262E77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262E7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262E77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262E7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262E7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262E7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262E77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262E7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262E7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262E77"/>
    <w:pPr>
      <w:ind w:left="4252"/>
    </w:pPr>
  </w:style>
  <w:style w:type="character" w:styleId="af2">
    <w:name w:val="page number"/>
    <w:basedOn w:val="a0"/>
    <w:rsid w:val="00262E77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FC04C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5">
    <w:name w:val="Hyperlink"/>
    <w:basedOn w:val="a0"/>
    <w:unhideWhenUsed/>
    <w:rsid w:val="00482D1D"/>
    <w:rPr>
      <w:color w:val="0000FF" w:themeColor="hyperlink"/>
      <w:u w:val="single"/>
    </w:rPr>
  </w:style>
  <w:style w:type="paragraph" w:styleId="af6">
    <w:name w:val="Title"/>
    <w:basedOn w:val="a"/>
    <w:link w:val="af7"/>
    <w:qFormat/>
    <w:rsid w:val="00600FC2"/>
    <w:pPr>
      <w:jc w:val="center"/>
    </w:pPr>
  </w:style>
  <w:style w:type="character" w:customStyle="1" w:styleId="af7">
    <w:name w:val="Название Знак"/>
    <w:basedOn w:val="a0"/>
    <w:link w:val="af6"/>
    <w:rsid w:val="00600FC2"/>
    <w:rPr>
      <w:sz w:val="28"/>
    </w:rPr>
  </w:style>
  <w:style w:type="paragraph" w:styleId="af8">
    <w:name w:val="List Paragraph"/>
    <w:basedOn w:val="a"/>
    <w:uiPriority w:val="34"/>
    <w:qFormat/>
    <w:rsid w:val="00561E9E"/>
    <w:pPr>
      <w:spacing w:after="200" w:line="276" w:lineRule="auto"/>
      <w:ind w:left="720"/>
      <w:contextualSpacing/>
    </w:pPr>
    <w:rPr>
      <w:szCs w:val="22"/>
    </w:rPr>
  </w:style>
  <w:style w:type="character" w:customStyle="1" w:styleId="af9">
    <w:name w:val="Заголовок к тексту Знак"/>
    <w:rsid w:val="006C4B2E"/>
    <w:rPr>
      <w:b/>
      <w:bCs w:val="0"/>
      <w:sz w:val="28"/>
      <w:lang w:val="ru-RU" w:eastAsia="ru-RU" w:bidi="ar-SA"/>
    </w:rPr>
  </w:style>
  <w:style w:type="character" w:customStyle="1" w:styleId="afa">
    <w:name w:val="Абзац списка Знак Знак"/>
    <w:locked/>
    <w:rsid w:val="006C4B2E"/>
    <w:rPr>
      <w:rFonts w:ascii="Times New Roman" w:hAnsi="Times New Roman"/>
      <w:sz w:val="28"/>
      <w:szCs w:val="22"/>
    </w:rPr>
  </w:style>
  <w:style w:type="character" w:customStyle="1" w:styleId="20">
    <w:name w:val="Заголовок 2 Знак"/>
    <w:basedOn w:val="a0"/>
    <w:link w:val="2"/>
    <w:rsid w:val="00322776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</Template>
  <TotalTime>2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TIC</cp:lastModifiedBy>
  <cp:revision>7</cp:revision>
  <cp:lastPrinted>2022-08-22T05:24:00Z</cp:lastPrinted>
  <dcterms:created xsi:type="dcterms:W3CDTF">2022-09-10T04:43:00Z</dcterms:created>
  <dcterms:modified xsi:type="dcterms:W3CDTF">2022-09-11T18:12:00Z</dcterms:modified>
</cp:coreProperties>
</file>