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C000D3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C000D3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CD2075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8D4121">
        <w:rPr>
          <w:szCs w:val="28"/>
        </w:rPr>
        <w:t>0</w:t>
      </w:r>
      <w:r w:rsidR="00C000D3">
        <w:rPr>
          <w:szCs w:val="28"/>
        </w:rPr>
        <w:t>5</w:t>
      </w:r>
      <w:r w:rsidR="00F1599B">
        <w:rPr>
          <w:szCs w:val="28"/>
        </w:rPr>
        <w:t>, № 20</w:t>
      </w:r>
      <w:r w:rsidR="008D4121">
        <w:rPr>
          <w:szCs w:val="28"/>
        </w:rPr>
        <w:t>0</w:t>
      </w:r>
      <w:r w:rsidR="00C000D3">
        <w:rPr>
          <w:szCs w:val="28"/>
        </w:rPr>
        <w:t>6, № 2032</w:t>
      </w:r>
      <w:r w:rsidR="00F1599B">
        <w:rPr>
          <w:szCs w:val="28"/>
        </w:rPr>
        <w:t>, 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843BBA" w:rsidRDefault="00843BBA" w:rsidP="00843BBA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4</w:t>
      </w:r>
      <w:r>
        <w:rPr>
          <w:spacing w:val="-1"/>
          <w:szCs w:val="28"/>
        </w:rPr>
        <w:t>.</w:t>
      </w:r>
    </w:p>
    <w:p w:rsidR="00843BBA" w:rsidRDefault="00843BBA" w:rsidP="00843BBA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4 состоявшимися и действительными.</w:t>
      </w:r>
    </w:p>
    <w:p w:rsidR="00843BBA" w:rsidRDefault="00843BBA" w:rsidP="00843BBA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4</w:t>
      </w:r>
      <w:r w:rsidR="00F876DB" w:rsidRPr="00F876DB">
        <w:rPr>
          <w:sz w:val="16"/>
          <w:szCs w:val="16"/>
        </w:rPr>
        <w:t xml:space="preserve"> </w:t>
      </w:r>
      <w:proofErr w:type="spellStart"/>
      <w:r w:rsidR="00F876DB" w:rsidRPr="00F876DB">
        <w:rPr>
          <w:szCs w:val="28"/>
        </w:rPr>
        <w:t>Смольников</w:t>
      </w:r>
      <w:r w:rsidR="00F876DB">
        <w:rPr>
          <w:szCs w:val="28"/>
        </w:rPr>
        <w:t>у</w:t>
      </w:r>
      <w:proofErr w:type="spellEnd"/>
      <w:r w:rsidR="00F876DB" w:rsidRPr="00F876DB">
        <w:rPr>
          <w:szCs w:val="28"/>
        </w:rPr>
        <w:t xml:space="preserve"> Светлан</w:t>
      </w:r>
      <w:r w:rsidR="00F876DB">
        <w:rPr>
          <w:szCs w:val="28"/>
        </w:rPr>
        <w:t>у Леонидовну</w:t>
      </w:r>
      <w:r>
        <w:rPr>
          <w:szCs w:val="28"/>
        </w:rPr>
        <w:t>, котор</w:t>
      </w:r>
      <w:r w:rsidR="00F876DB">
        <w:rPr>
          <w:szCs w:val="28"/>
        </w:rPr>
        <w:t>ая</w:t>
      </w:r>
      <w:r>
        <w:rPr>
          <w:szCs w:val="28"/>
        </w:rPr>
        <w:t xml:space="preserve"> получил</w:t>
      </w:r>
      <w:r w:rsidR="00F876DB">
        <w:rPr>
          <w:szCs w:val="28"/>
        </w:rPr>
        <w:t>а</w:t>
      </w:r>
      <w:bookmarkStart w:id="0" w:name="_GoBack"/>
      <w:bookmarkEnd w:id="0"/>
      <w:r>
        <w:rPr>
          <w:szCs w:val="28"/>
        </w:rPr>
        <w:t xml:space="preserve"> наибольшее число голосов избирателей, принявших участие в голосовании по одномандатному избирательному округу № 4.</w:t>
      </w:r>
    </w:p>
    <w:p w:rsidR="00843BBA" w:rsidRDefault="00843BBA" w:rsidP="00843BB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843BBA" w:rsidRDefault="00843BBA" w:rsidP="00843BB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970" w:rsidRDefault="002B0970">
      <w:r>
        <w:separator/>
      </w:r>
    </w:p>
  </w:endnote>
  <w:endnote w:type="continuationSeparator" w:id="0">
    <w:p w:rsidR="002B0970" w:rsidRDefault="002B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970" w:rsidRDefault="002B0970">
      <w:r>
        <w:separator/>
      </w:r>
    </w:p>
  </w:footnote>
  <w:footnote w:type="continuationSeparator" w:id="0">
    <w:p w:rsidR="002B0970" w:rsidRDefault="002B0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F876D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F876DB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 w:rsidR="00F1599B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0</w:t>
                                </w:r>
                                <w:r w:rsidR="00C000D3">
                                  <w:rPr>
                                    <w:sz w:val="24"/>
                                    <w:szCs w:val="24"/>
                                  </w:rPr>
                                  <w:t>4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F876DB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 w:rsidR="00F1599B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0</w:t>
                          </w:r>
                          <w:r w:rsidR="00C000D3"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4ED"/>
    <w:rsid w:val="00254CB7"/>
    <w:rsid w:val="00255B6B"/>
    <w:rsid w:val="00262E77"/>
    <w:rsid w:val="002746FB"/>
    <w:rsid w:val="0029672B"/>
    <w:rsid w:val="002B0970"/>
    <w:rsid w:val="002B59C1"/>
    <w:rsid w:val="002C2A72"/>
    <w:rsid w:val="002F7855"/>
    <w:rsid w:val="003012C6"/>
    <w:rsid w:val="00303589"/>
    <w:rsid w:val="00322709"/>
    <w:rsid w:val="00322776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46D63"/>
    <w:rsid w:val="00465E9D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43BBA"/>
    <w:rsid w:val="00856384"/>
    <w:rsid w:val="0086544B"/>
    <w:rsid w:val="008727C0"/>
    <w:rsid w:val="00873008"/>
    <w:rsid w:val="008858AC"/>
    <w:rsid w:val="00887EF5"/>
    <w:rsid w:val="00892A82"/>
    <w:rsid w:val="008D4121"/>
    <w:rsid w:val="00911625"/>
    <w:rsid w:val="00946237"/>
    <w:rsid w:val="00975170"/>
    <w:rsid w:val="00986340"/>
    <w:rsid w:val="0099098E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D2075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876DB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5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TIC</cp:lastModifiedBy>
  <cp:revision>7</cp:revision>
  <cp:lastPrinted>2022-08-22T05:24:00Z</cp:lastPrinted>
  <dcterms:created xsi:type="dcterms:W3CDTF">2022-09-10T04:38:00Z</dcterms:created>
  <dcterms:modified xsi:type="dcterms:W3CDTF">2022-09-11T18:10:00Z</dcterms:modified>
</cp:coreProperties>
</file>