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09059" w14:textId="29A1DAE9" w:rsidR="00385F5E" w:rsidRPr="00697FD5" w:rsidRDefault="007131C7" w:rsidP="00170D09">
      <w:pPr>
        <w:pStyle w:val="a6"/>
        <w:spacing w:after="0" w:line="240" w:lineRule="auto"/>
        <w:ind w:right="5102"/>
      </w:pPr>
      <w:r>
        <w:rPr>
          <w:noProof/>
        </w:rPr>
        <w:pict w14:anchorId="162A9073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2pt;margin-top:169.9pt;width:217.1pt;height:190.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5036EF7D" w14:textId="6CDA24BC" w:rsidR="00501ECB" w:rsidRDefault="00906684" w:rsidP="00CF1809">
                  <w:pPr>
                    <w:suppressAutoHyphens/>
                    <w:spacing w:line="216" w:lineRule="auto"/>
                    <w:jc w:val="both"/>
                  </w:pPr>
                  <w:r w:rsidRPr="00906684">
                    <w:rPr>
                      <w:b/>
                      <w:szCs w:val="24"/>
                    </w:rPr>
                    <w:t xml:space="preserve">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</w:t>
                  </w:r>
                  <w:bookmarkStart w:id="0" w:name="_Hlk169740531"/>
                  <w:r w:rsidRPr="00906684">
                    <w:rPr>
                      <w:b/>
                      <w:szCs w:val="24"/>
                    </w:rPr>
                    <w:t xml:space="preserve">дополнительных выборов депутата Думы </w:t>
                  </w:r>
                  <w:proofErr w:type="spellStart"/>
                  <w:r w:rsidRPr="00906684">
                    <w:rPr>
                      <w:b/>
                      <w:szCs w:val="24"/>
                    </w:rPr>
                    <w:t>Лысьвенского</w:t>
                  </w:r>
                  <w:proofErr w:type="spellEnd"/>
                  <w:r w:rsidRPr="00906684">
                    <w:rPr>
                      <w:b/>
                      <w:szCs w:val="24"/>
                    </w:rPr>
                    <w:t xml:space="preserve"> </w:t>
                  </w:r>
                  <w:bookmarkStart w:id="1" w:name="_Hlk201235062"/>
                  <w:r w:rsidR="001F49D6">
                    <w:rPr>
                      <w:b/>
                      <w:szCs w:val="24"/>
                    </w:rPr>
                    <w:t>муниципальн</w:t>
                  </w:r>
                  <w:r w:rsidRPr="00906684">
                    <w:rPr>
                      <w:b/>
                      <w:szCs w:val="24"/>
                    </w:rPr>
                    <w:t>ого</w:t>
                  </w:r>
                  <w:bookmarkEnd w:id="1"/>
                  <w:r w:rsidRPr="00906684">
                    <w:rPr>
                      <w:b/>
                      <w:szCs w:val="24"/>
                    </w:rPr>
                    <w:t xml:space="preserve"> округа третьего созыва по одномандатному избирательному округу № </w:t>
                  </w:r>
                  <w:bookmarkEnd w:id="0"/>
                  <w:r w:rsidR="001F49D6">
                    <w:rPr>
                      <w:b/>
                      <w:szCs w:val="24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9C3F6F1">
          <v:shape id="Text Box 123" o:spid="_x0000_s1028" type="#_x0000_t202" style="position:absolute;margin-left:282.85pt;margin-top:148.2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5DCE2967" w14:textId="77777777" w:rsidR="00975170" w:rsidRPr="00512D15" w:rsidRDefault="00975170" w:rsidP="00A67D26">
                  <w:pPr>
                    <w:pStyle w:val="a4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79F43C8D">
          <v:shape id="_x0000_s1027" type="#_x0000_t202" style="position:absolute;margin-left:122.9pt;margin-top:134.8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9E00013" w14:textId="77777777" w:rsidR="00975170" w:rsidRPr="00512D15" w:rsidRDefault="00975170" w:rsidP="00A67D26">
                  <w:pPr>
                    <w:pStyle w:val="a4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14:paraId="33E394F2" w14:textId="77777777" w:rsidR="00E80D76" w:rsidRDefault="00E80D76" w:rsidP="00744213">
      <w:pPr>
        <w:pStyle w:val="a7"/>
        <w:spacing w:line="288" w:lineRule="auto"/>
        <w:ind w:firstLine="851"/>
      </w:pPr>
    </w:p>
    <w:p w14:paraId="707CA63C" w14:textId="77777777" w:rsidR="00E80D76" w:rsidRDefault="00E80D76" w:rsidP="00744213">
      <w:pPr>
        <w:pStyle w:val="a7"/>
        <w:spacing w:line="288" w:lineRule="auto"/>
        <w:ind w:firstLine="851"/>
      </w:pPr>
    </w:p>
    <w:p w14:paraId="68A32850" w14:textId="77777777" w:rsidR="00E80D76" w:rsidRDefault="00E80D76" w:rsidP="00744213">
      <w:pPr>
        <w:pStyle w:val="a7"/>
        <w:spacing w:line="288" w:lineRule="auto"/>
        <w:ind w:firstLine="851"/>
      </w:pPr>
    </w:p>
    <w:p w14:paraId="5ADE0501" w14:textId="77777777" w:rsidR="00CF1809" w:rsidRDefault="00CF1809" w:rsidP="00501ECB">
      <w:pPr>
        <w:pStyle w:val="a7"/>
        <w:tabs>
          <w:tab w:val="left" w:pos="2268"/>
        </w:tabs>
        <w:spacing w:line="264" w:lineRule="auto"/>
        <w:ind w:firstLine="851"/>
        <w:rPr>
          <w:rFonts w:eastAsia="Calibri"/>
          <w:szCs w:val="28"/>
        </w:rPr>
      </w:pPr>
    </w:p>
    <w:p w14:paraId="13398DA3" w14:textId="77777777" w:rsidR="00BB27D3" w:rsidRDefault="00BB27D3" w:rsidP="00267025">
      <w:pPr>
        <w:pStyle w:val="ConsPlusNormal"/>
        <w:widowControl/>
        <w:suppressAutoHyphens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4BD8C0F" w14:textId="77777777" w:rsidR="00906684" w:rsidRDefault="00906684" w:rsidP="00BB27D3">
      <w:pPr>
        <w:ind w:firstLine="851"/>
        <w:jc w:val="both"/>
        <w:rPr>
          <w:szCs w:val="28"/>
        </w:rPr>
      </w:pPr>
    </w:p>
    <w:p w14:paraId="2EB1B8EE" w14:textId="77777777" w:rsidR="00906684" w:rsidRDefault="00906684" w:rsidP="00BB27D3">
      <w:pPr>
        <w:ind w:firstLine="851"/>
        <w:jc w:val="both"/>
        <w:rPr>
          <w:szCs w:val="28"/>
        </w:rPr>
      </w:pPr>
    </w:p>
    <w:p w14:paraId="5361A249" w14:textId="77777777" w:rsidR="00906684" w:rsidRDefault="00906684" w:rsidP="00BB27D3">
      <w:pPr>
        <w:ind w:firstLine="851"/>
        <w:jc w:val="both"/>
        <w:rPr>
          <w:szCs w:val="28"/>
        </w:rPr>
      </w:pPr>
    </w:p>
    <w:p w14:paraId="65A9A755" w14:textId="77777777" w:rsidR="00906684" w:rsidRDefault="00906684" w:rsidP="00BB27D3">
      <w:pPr>
        <w:ind w:firstLine="851"/>
        <w:jc w:val="both"/>
        <w:rPr>
          <w:szCs w:val="28"/>
        </w:rPr>
      </w:pPr>
    </w:p>
    <w:p w14:paraId="6E561D8F" w14:textId="77777777" w:rsidR="00906684" w:rsidRDefault="00906684" w:rsidP="00BB27D3">
      <w:pPr>
        <w:ind w:firstLine="851"/>
        <w:jc w:val="both"/>
        <w:rPr>
          <w:szCs w:val="28"/>
        </w:rPr>
      </w:pPr>
    </w:p>
    <w:p w14:paraId="682F7D63" w14:textId="77777777" w:rsidR="001F49D6" w:rsidRDefault="001F49D6" w:rsidP="00BB27D3">
      <w:pPr>
        <w:ind w:firstLine="851"/>
        <w:jc w:val="both"/>
        <w:rPr>
          <w:szCs w:val="28"/>
        </w:rPr>
      </w:pPr>
    </w:p>
    <w:p w14:paraId="3C90E066" w14:textId="61FAA8ED" w:rsidR="00BB27D3" w:rsidRPr="00BB27D3" w:rsidRDefault="00906684" w:rsidP="00BB27D3">
      <w:pPr>
        <w:ind w:firstLine="851"/>
        <w:jc w:val="both"/>
        <w:rPr>
          <w:szCs w:val="28"/>
        </w:rPr>
      </w:pPr>
      <w:r w:rsidRPr="00906684">
        <w:rPr>
          <w:szCs w:val="28"/>
        </w:rPr>
        <w:t xml:space="preserve">Руководствуясь частью 6 статьи 49, части 2 статьи 53 Закона Пермского края от 09.11.2009 №525-ПК «О выборах депутатов представительных органов муниципальных образований в Пермском крае», в целях оказания содействия в период подготовки и проведения </w:t>
      </w:r>
      <w:bookmarkStart w:id="2" w:name="_Hlk169740639"/>
      <w:r w:rsidRPr="00906684">
        <w:rPr>
          <w:szCs w:val="28"/>
        </w:rPr>
        <w:t xml:space="preserve">дополнительных выборов депутата Думы </w:t>
      </w:r>
      <w:proofErr w:type="spellStart"/>
      <w:r w:rsidRPr="00906684">
        <w:rPr>
          <w:szCs w:val="28"/>
        </w:rPr>
        <w:t>Лысьвенского</w:t>
      </w:r>
      <w:proofErr w:type="spellEnd"/>
      <w:r w:rsidRPr="00906684">
        <w:rPr>
          <w:szCs w:val="28"/>
        </w:rPr>
        <w:t xml:space="preserve"> </w:t>
      </w:r>
      <w:r w:rsidR="001F49D6" w:rsidRPr="001F49D6">
        <w:rPr>
          <w:szCs w:val="28"/>
        </w:rPr>
        <w:t>муниципального</w:t>
      </w:r>
      <w:r w:rsidRPr="00906684">
        <w:rPr>
          <w:szCs w:val="28"/>
        </w:rPr>
        <w:t xml:space="preserve"> округа третьего созыва по одномандатному избирательному округу № </w:t>
      </w:r>
      <w:bookmarkEnd w:id="2"/>
      <w:r w:rsidR="001F49D6">
        <w:rPr>
          <w:szCs w:val="28"/>
        </w:rPr>
        <w:t>9</w:t>
      </w:r>
      <w:r w:rsidRPr="00906684">
        <w:rPr>
          <w:szCs w:val="28"/>
        </w:rPr>
        <w:t>, организациям, осуществляющим выпуск средств массовой информации, редакциям сетевых изданий, оказывающим услуги по размещению агитационных материалов, организациям и индивидуальным предпринимателям, выполняющим работы или оказывающим услуги по изготовлению печатных агитационных материалов,</w:t>
      </w:r>
    </w:p>
    <w:p w14:paraId="6B5FB3BB" w14:textId="77777777" w:rsidR="00906684" w:rsidRDefault="00906684" w:rsidP="00185C60">
      <w:pPr>
        <w:pStyle w:val="a7"/>
        <w:tabs>
          <w:tab w:val="left" w:pos="2268"/>
        </w:tabs>
        <w:spacing w:line="264" w:lineRule="auto"/>
        <w:ind w:firstLine="0"/>
        <w:jc w:val="center"/>
      </w:pPr>
    </w:p>
    <w:p w14:paraId="1ED50D53" w14:textId="54F2381E" w:rsidR="000D75F1" w:rsidRDefault="00FA4FE6" w:rsidP="00185C60">
      <w:pPr>
        <w:pStyle w:val="a7"/>
        <w:tabs>
          <w:tab w:val="left" w:pos="2268"/>
        </w:tabs>
        <w:spacing w:line="264" w:lineRule="auto"/>
        <w:ind w:firstLine="0"/>
        <w:jc w:val="center"/>
      </w:pPr>
      <w:proofErr w:type="gramStart"/>
      <w:r w:rsidRPr="00FA4FE6">
        <w:t>Комиссия  р</w:t>
      </w:r>
      <w:proofErr w:type="gramEnd"/>
      <w:r w:rsidRPr="00FA4FE6">
        <w:t xml:space="preserve"> е ш а е т :</w:t>
      </w:r>
    </w:p>
    <w:p w14:paraId="6E6CD8F4" w14:textId="77777777" w:rsidR="00D125D0" w:rsidRDefault="00D125D0" w:rsidP="00452C04">
      <w:pPr>
        <w:pStyle w:val="a7"/>
        <w:spacing w:line="264" w:lineRule="auto"/>
        <w:ind w:firstLine="851"/>
      </w:pPr>
    </w:p>
    <w:p w14:paraId="203D564E" w14:textId="681F0194" w:rsidR="00906684" w:rsidRPr="00906684" w:rsidRDefault="00906684" w:rsidP="00906684">
      <w:pPr>
        <w:pStyle w:val="af5"/>
        <w:numPr>
          <w:ilvl w:val="0"/>
          <w:numId w:val="5"/>
        </w:numPr>
        <w:tabs>
          <w:tab w:val="clear" w:pos="1425"/>
        </w:tabs>
        <w:ind w:left="0" w:firstLine="851"/>
        <w:jc w:val="both"/>
        <w:rPr>
          <w:szCs w:val="28"/>
        </w:rPr>
      </w:pPr>
      <w:r w:rsidRPr="00906684">
        <w:rPr>
          <w:szCs w:val="28"/>
        </w:rPr>
        <w:t xml:space="preserve">Утвердить формы уведомлений организаций, осуществляющих выпуск средств массовой информации, редакций сетевых изданий о готовности предоставления эфирного времени, печатной площади и услуг для размещения предвыборных агитационных материалов, и организаций, индивидуальных предпринимателей, выполняющих работы или оказывающих услуги по изготовлению печатных материалов, о готовности выполнения работ (или оказания услуг) по изготовлению печатных агитационных материалов на </w:t>
      </w:r>
      <w:bookmarkStart w:id="3" w:name="_Hlk169740955"/>
      <w:r w:rsidRPr="00906684">
        <w:rPr>
          <w:szCs w:val="28"/>
        </w:rPr>
        <w:t xml:space="preserve">дополнительных выборов депутата Думы </w:t>
      </w:r>
      <w:proofErr w:type="spellStart"/>
      <w:r w:rsidRPr="00906684">
        <w:rPr>
          <w:szCs w:val="28"/>
        </w:rPr>
        <w:lastRenderedPageBreak/>
        <w:t>Лысьвенского</w:t>
      </w:r>
      <w:proofErr w:type="spellEnd"/>
      <w:r w:rsidRPr="00906684">
        <w:rPr>
          <w:szCs w:val="28"/>
        </w:rPr>
        <w:t xml:space="preserve"> </w:t>
      </w:r>
      <w:r w:rsidR="001F49D6" w:rsidRPr="001F49D6">
        <w:rPr>
          <w:szCs w:val="28"/>
        </w:rPr>
        <w:t>муниципального</w:t>
      </w:r>
      <w:r w:rsidRPr="00906684">
        <w:rPr>
          <w:szCs w:val="28"/>
        </w:rPr>
        <w:t xml:space="preserve"> округа третьего созыва по одномандатному избирательному округу № </w:t>
      </w:r>
      <w:bookmarkEnd w:id="3"/>
      <w:r w:rsidR="001F49D6">
        <w:rPr>
          <w:szCs w:val="28"/>
        </w:rPr>
        <w:t>9</w:t>
      </w:r>
      <w:r w:rsidRPr="00906684">
        <w:rPr>
          <w:szCs w:val="28"/>
        </w:rPr>
        <w:t xml:space="preserve"> согласно приложениям № 1, 2 и 3.</w:t>
      </w:r>
    </w:p>
    <w:p w14:paraId="120C9450" w14:textId="46C26BB8" w:rsidR="00185C60" w:rsidRDefault="00267025" w:rsidP="0097662F">
      <w:pPr>
        <w:tabs>
          <w:tab w:val="left" w:pos="1134"/>
        </w:tabs>
        <w:spacing w:line="264" w:lineRule="auto"/>
        <w:ind w:firstLine="709"/>
        <w:jc w:val="both"/>
      </w:pPr>
      <w:r>
        <w:rPr>
          <w:szCs w:val="28"/>
        </w:rPr>
        <w:t>2</w:t>
      </w:r>
      <w:r w:rsidR="004E7998" w:rsidRPr="004E7998">
        <w:rPr>
          <w:szCs w:val="28"/>
        </w:rPr>
        <w:t>.</w:t>
      </w:r>
      <w:r w:rsidR="004E7998" w:rsidRPr="004E7998">
        <w:rPr>
          <w:szCs w:val="28"/>
        </w:rPr>
        <w:tab/>
      </w:r>
      <w:r w:rsidR="0097662F" w:rsidRPr="0097662F">
        <w:rPr>
          <w:szCs w:val="28"/>
        </w:rPr>
        <w:t xml:space="preserve">Разместить </w:t>
      </w:r>
      <w:r w:rsidR="00377262">
        <w:rPr>
          <w:szCs w:val="28"/>
        </w:rPr>
        <w:t>настоящее решение</w:t>
      </w:r>
      <w:r w:rsidR="0097662F" w:rsidRPr="0097662F">
        <w:rPr>
          <w:szCs w:val="28"/>
        </w:rPr>
        <w:t xml:space="preserve"> </w:t>
      </w:r>
      <w:r w:rsidR="00185C60" w:rsidRPr="00B54F9E">
        <w:rPr>
          <w:szCs w:val="28"/>
        </w:rPr>
        <w:t xml:space="preserve">на сайте территориальной избирательной комиссии </w:t>
      </w:r>
      <w:proofErr w:type="spellStart"/>
      <w:r w:rsidR="00185C60" w:rsidRPr="00B54F9E">
        <w:rPr>
          <w:szCs w:val="28"/>
        </w:rPr>
        <w:t>Лысьвенского</w:t>
      </w:r>
      <w:proofErr w:type="spellEnd"/>
      <w:r w:rsidR="00185C60" w:rsidRPr="00B54F9E">
        <w:rPr>
          <w:szCs w:val="28"/>
        </w:rPr>
        <w:t xml:space="preserve"> </w:t>
      </w:r>
      <w:r w:rsidR="001F49D6" w:rsidRPr="001F49D6">
        <w:rPr>
          <w:szCs w:val="28"/>
        </w:rPr>
        <w:t>муниципального</w:t>
      </w:r>
      <w:r w:rsidR="00185C60" w:rsidRPr="00B54F9E">
        <w:rPr>
          <w:szCs w:val="28"/>
        </w:rPr>
        <w:t xml:space="preserve"> округа в информационно-телекоммуникационной сети «Интернет»</w:t>
      </w:r>
      <w:r w:rsidR="0097662F">
        <w:rPr>
          <w:szCs w:val="28"/>
        </w:rPr>
        <w:t>.</w:t>
      </w:r>
      <w:r w:rsidR="00185C60" w:rsidRPr="006B1853">
        <w:t xml:space="preserve"> </w:t>
      </w:r>
    </w:p>
    <w:p w14:paraId="2FABF181" w14:textId="0A8AE60D" w:rsidR="00203789" w:rsidRDefault="000161B4" w:rsidP="0097662F">
      <w:pPr>
        <w:tabs>
          <w:tab w:val="left" w:pos="1134"/>
        </w:tabs>
        <w:spacing w:line="264" w:lineRule="auto"/>
        <w:ind w:firstLine="709"/>
        <w:jc w:val="both"/>
        <w:rPr>
          <w:szCs w:val="28"/>
        </w:rPr>
      </w:pPr>
      <w:r>
        <w:t>3</w:t>
      </w:r>
      <w:r w:rsidR="0097662F">
        <w:t xml:space="preserve">. </w:t>
      </w:r>
      <w:r w:rsidR="00203789" w:rsidRPr="00203789">
        <w:rPr>
          <w:szCs w:val="28"/>
        </w:rPr>
        <w:t xml:space="preserve">Контроль за исполнением решения возложить на </w:t>
      </w:r>
      <w:r w:rsidR="00241611">
        <w:rPr>
          <w:szCs w:val="28"/>
        </w:rPr>
        <w:t>председател</w:t>
      </w:r>
      <w:r w:rsidR="00203789" w:rsidRPr="00203789">
        <w:rPr>
          <w:szCs w:val="28"/>
        </w:rPr>
        <w:t xml:space="preserve">я территориальной избирательной комиссии </w:t>
      </w:r>
      <w:proofErr w:type="spellStart"/>
      <w:r w:rsidR="00203789" w:rsidRPr="00203789">
        <w:rPr>
          <w:szCs w:val="28"/>
        </w:rPr>
        <w:t>Лысьвенского</w:t>
      </w:r>
      <w:proofErr w:type="spellEnd"/>
      <w:r w:rsidR="00203789" w:rsidRPr="00203789">
        <w:rPr>
          <w:szCs w:val="28"/>
        </w:rPr>
        <w:t xml:space="preserve"> </w:t>
      </w:r>
      <w:r w:rsidR="001F49D6" w:rsidRPr="001F49D6">
        <w:rPr>
          <w:szCs w:val="28"/>
        </w:rPr>
        <w:t>муниципального</w:t>
      </w:r>
      <w:r w:rsidR="00203789" w:rsidRPr="00203789">
        <w:rPr>
          <w:szCs w:val="28"/>
        </w:rPr>
        <w:t xml:space="preserve"> округа </w:t>
      </w:r>
      <w:proofErr w:type="spellStart"/>
      <w:r w:rsidR="00241611">
        <w:rPr>
          <w:szCs w:val="28"/>
        </w:rPr>
        <w:t>Штейникова</w:t>
      </w:r>
      <w:proofErr w:type="spellEnd"/>
      <w:r w:rsidR="001F49D6">
        <w:rPr>
          <w:szCs w:val="28"/>
        </w:rPr>
        <w:t xml:space="preserve"> </w:t>
      </w:r>
      <w:proofErr w:type="gramStart"/>
      <w:r w:rsidR="001F49D6">
        <w:rPr>
          <w:szCs w:val="28"/>
        </w:rPr>
        <w:t>А.П.</w:t>
      </w:r>
      <w:proofErr w:type="gramEnd"/>
      <w:r w:rsidR="00203789" w:rsidRPr="00203789">
        <w:rPr>
          <w:szCs w:val="28"/>
        </w:rPr>
        <w:t xml:space="preserve"> </w:t>
      </w:r>
    </w:p>
    <w:p w14:paraId="04E6AC8A" w14:textId="77777777" w:rsidR="00907E42" w:rsidRPr="00203789" w:rsidRDefault="00907E42" w:rsidP="00907E42">
      <w:pPr>
        <w:ind w:left="851"/>
        <w:contextualSpacing/>
        <w:jc w:val="both"/>
        <w:rPr>
          <w:szCs w:val="28"/>
        </w:rPr>
      </w:pPr>
    </w:p>
    <w:p w14:paraId="66D43643" w14:textId="77777777" w:rsidR="00B46CF9" w:rsidRPr="00B46CF9" w:rsidRDefault="00B46CF9" w:rsidP="00B46CF9">
      <w:pPr>
        <w:pStyle w:val="af5"/>
        <w:tabs>
          <w:tab w:val="left" w:pos="851"/>
          <w:tab w:val="left" w:pos="993"/>
          <w:tab w:val="left" w:pos="1080"/>
        </w:tabs>
        <w:spacing w:line="264" w:lineRule="auto"/>
        <w:ind w:left="1353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B0473C5" w14:textId="77777777" w:rsidTr="003B708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A1665F3" w14:textId="77777777" w:rsidR="00525A05" w:rsidRPr="00FD0E8F" w:rsidRDefault="00E843B9" w:rsidP="00CB7C5B">
            <w:pPr>
              <w:pStyle w:val="a7"/>
              <w:spacing w:line="264" w:lineRule="auto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851F3D9" w14:textId="42A2583C" w:rsidR="00525A05" w:rsidRDefault="00744213" w:rsidP="00CB7C5B">
            <w:pPr>
              <w:pStyle w:val="a7"/>
              <w:spacing w:line="264" w:lineRule="auto"/>
              <w:ind w:firstLine="0"/>
              <w:jc w:val="right"/>
            </w:pPr>
            <w:r>
              <w:t xml:space="preserve">А.П. </w:t>
            </w:r>
            <w:proofErr w:type="spellStart"/>
            <w:r>
              <w:t>Штейников</w:t>
            </w:r>
            <w:proofErr w:type="spellEnd"/>
          </w:p>
        </w:tc>
      </w:tr>
      <w:tr w:rsidR="00911625" w14:paraId="76EE30EA" w14:textId="77777777" w:rsidTr="003B708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DA1F4B" w14:textId="77777777" w:rsidR="00911625" w:rsidRDefault="00911625" w:rsidP="00203789">
            <w:pPr>
              <w:pStyle w:val="a7"/>
              <w:spacing w:line="252" w:lineRule="auto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EEF21BD" w14:textId="77777777" w:rsidR="00911625" w:rsidRDefault="00911625" w:rsidP="00203789">
            <w:pPr>
              <w:pStyle w:val="a7"/>
              <w:spacing w:line="252" w:lineRule="auto"/>
              <w:ind w:firstLine="0"/>
              <w:jc w:val="right"/>
            </w:pPr>
          </w:p>
        </w:tc>
      </w:tr>
      <w:tr w:rsidR="00911625" w14:paraId="3445EF0C" w14:textId="77777777" w:rsidTr="003B708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4EC865E5" w14:textId="77777777" w:rsidR="00413B8D" w:rsidRDefault="00413B8D" w:rsidP="00203789">
            <w:pPr>
              <w:pStyle w:val="a7"/>
              <w:spacing w:line="252" w:lineRule="auto"/>
              <w:ind w:firstLine="0"/>
            </w:pPr>
          </w:p>
          <w:p w14:paraId="2AD7785F" w14:textId="6DC2C2D6" w:rsidR="00911625" w:rsidRDefault="00E843B9" w:rsidP="00203789">
            <w:pPr>
              <w:pStyle w:val="a7"/>
              <w:spacing w:line="252" w:lineRule="auto"/>
              <w:ind w:firstLine="0"/>
            </w:pPr>
            <w:r>
              <w:t>Секретарь</w:t>
            </w:r>
            <w:r w:rsidR="00FD0E8F">
              <w:t xml:space="preserve"> </w:t>
            </w:r>
            <w:r w:rsidR="001F49D6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2F4022B" w14:textId="77777777" w:rsidR="00413B8D" w:rsidRDefault="00413B8D" w:rsidP="00203789">
            <w:pPr>
              <w:pStyle w:val="a7"/>
              <w:spacing w:line="252" w:lineRule="auto"/>
              <w:ind w:firstLine="0"/>
              <w:jc w:val="right"/>
            </w:pPr>
          </w:p>
          <w:p w14:paraId="273195A0" w14:textId="48D657FF" w:rsidR="00911625" w:rsidRDefault="001F49D6" w:rsidP="00203789">
            <w:pPr>
              <w:pStyle w:val="a7"/>
              <w:spacing w:line="252" w:lineRule="auto"/>
              <w:ind w:firstLine="0"/>
              <w:jc w:val="right"/>
            </w:pPr>
            <w:r>
              <w:t>В.В</w:t>
            </w:r>
            <w:r w:rsidR="00744213">
              <w:t xml:space="preserve">. </w:t>
            </w:r>
            <w:r>
              <w:t>Наугольных</w:t>
            </w:r>
          </w:p>
        </w:tc>
      </w:tr>
    </w:tbl>
    <w:p w14:paraId="253A10C2" w14:textId="2C28039F" w:rsidR="00267025" w:rsidRDefault="00267025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161FB252" w14:textId="5908B92C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EB4AE77" w14:textId="3495F122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77508063" w14:textId="665A4A67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0E535C0" w14:textId="644BC28A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49732663" w14:textId="61948046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1909F53E" w14:textId="2E121002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05FCF752" w14:textId="54A8A90E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656A54A0" w14:textId="3B3D7676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FF65BC4" w14:textId="692B524E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E016DF3" w14:textId="57E3E788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D362798" w14:textId="0199CE3C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04898960" w14:textId="2B67D67C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499C1145" w14:textId="034F63CB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17B404C4" w14:textId="70279883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A12CB1B" w14:textId="7E06ABD6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60FB398F" w14:textId="20DC16DE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665F60D" w14:textId="009D1B6E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2632021C" w14:textId="6787BA05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CF852F4" w14:textId="3D9349D6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6845F7F" w14:textId="2F50734A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C63A3CB" w14:textId="558F6847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79A05B35" w14:textId="17D80448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528F3BB" w14:textId="1F1B21E8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6EF07401" w14:textId="199F4972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0ED1504A" w14:textId="0F01F15D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8954564" w14:textId="7193E78A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2268DA5" w14:textId="2C14DE2A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79BC853" w14:textId="6E60F489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18922A8D" w14:textId="3A772396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079D0C75" w14:textId="2EF3AB9D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50B67F9" w14:textId="31A08F4E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77A660A0" w14:textId="44D5CA4B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8BE75F0" w14:textId="1DBF5819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0A37DBD" w14:textId="2B1BA084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DE9AE29" w14:textId="68CB3C4D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7D534E8" w14:textId="295B8771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3767C7C1" w14:textId="2366F874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40563C9A" w14:textId="5E1F9F20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7E2884A2" w14:textId="77777777" w:rsidR="00864500" w:rsidRDefault="00864500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7C7CAD27" w14:textId="77777777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lastRenderedPageBreak/>
        <w:t>Приложение № 1</w:t>
      </w:r>
    </w:p>
    <w:p w14:paraId="560BB75D" w14:textId="77777777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t xml:space="preserve">к решению территориальной избирательной комиссии </w:t>
      </w:r>
    </w:p>
    <w:p w14:paraId="1A8650EA" w14:textId="50EDEFCA" w:rsidR="00906684" w:rsidRPr="00906684" w:rsidRDefault="00906684" w:rsidP="00906684">
      <w:pPr>
        <w:jc w:val="right"/>
        <w:rPr>
          <w:sz w:val="24"/>
          <w:szCs w:val="24"/>
        </w:rPr>
      </w:pPr>
      <w:proofErr w:type="spellStart"/>
      <w:r w:rsidRPr="00906684">
        <w:rPr>
          <w:sz w:val="24"/>
          <w:szCs w:val="24"/>
        </w:rPr>
        <w:t>Лысьвенского</w:t>
      </w:r>
      <w:proofErr w:type="spellEnd"/>
      <w:r w:rsidRPr="00906684">
        <w:rPr>
          <w:sz w:val="24"/>
          <w:szCs w:val="24"/>
        </w:rPr>
        <w:t xml:space="preserve"> </w:t>
      </w:r>
      <w:r w:rsidR="001F49D6" w:rsidRPr="001F49D6">
        <w:rPr>
          <w:sz w:val="24"/>
          <w:szCs w:val="24"/>
        </w:rPr>
        <w:t>муниципального</w:t>
      </w:r>
      <w:r w:rsidRPr="00906684">
        <w:rPr>
          <w:sz w:val="24"/>
          <w:szCs w:val="24"/>
        </w:rPr>
        <w:t xml:space="preserve"> округа</w:t>
      </w:r>
    </w:p>
    <w:p w14:paraId="2DDAEA97" w14:textId="79F17402" w:rsidR="00906684" w:rsidRPr="00906684" w:rsidRDefault="00906684" w:rsidP="00906684">
      <w:pPr>
        <w:jc w:val="right"/>
        <w:rPr>
          <w:sz w:val="24"/>
          <w:szCs w:val="24"/>
        </w:rPr>
      </w:pPr>
      <w:bookmarkStart w:id="4" w:name="_Hlk169740787"/>
      <w:r w:rsidRPr="00906684">
        <w:rPr>
          <w:sz w:val="24"/>
          <w:szCs w:val="24"/>
        </w:rPr>
        <w:t>от 2</w:t>
      </w:r>
      <w:r w:rsidR="001F49D6">
        <w:rPr>
          <w:sz w:val="24"/>
          <w:szCs w:val="24"/>
        </w:rPr>
        <w:t>6</w:t>
      </w:r>
      <w:r w:rsidRPr="00906684">
        <w:rPr>
          <w:sz w:val="24"/>
          <w:szCs w:val="24"/>
        </w:rPr>
        <w:t>.06.202</w:t>
      </w:r>
      <w:r w:rsidR="001F49D6">
        <w:rPr>
          <w:sz w:val="24"/>
          <w:szCs w:val="24"/>
        </w:rPr>
        <w:t>5</w:t>
      </w:r>
      <w:r w:rsidRPr="00906684">
        <w:rPr>
          <w:sz w:val="24"/>
          <w:szCs w:val="24"/>
        </w:rPr>
        <w:t xml:space="preserve"> № </w:t>
      </w:r>
      <w:r w:rsidR="001F49D6">
        <w:rPr>
          <w:sz w:val="24"/>
          <w:szCs w:val="24"/>
        </w:rPr>
        <w:t>67</w:t>
      </w:r>
      <w:r w:rsidRPr="00906684">
        <w:rPr>
          <w:sz w:val="24"/>
          <w:szCs w:val="24"/>
        </w:rPr>
        <w:t>/1</w:t>
      </w:r>
      <w:r w:rsidR="001F49D6">
        <w:rPr>
          <w:sz w:val="24"/>
          <w:szCs w:val="24"/>
        </w:rPr>
        <w:t>5</w:t>
      </w:r>
      <w:r w:rsidRPr="00906684">
        <w:rPr>
          <w:sz w:val="24"/>
          <w:szCs w:val="24"/>
        </w:rPr>
        <w:t>-</w:t>
      </w:r>
      <w:r>
        <w:rPr>
          <w:sz w:val="24"/>
          <w:szCs w:val="24"/>
        </w:rPr>
        <w:t>5</w:t>
      </w:r>
      <w:r w:rsidRPr="00906684">
        <w:rPr>
          <w:sz w:val="24"/>
          <w:szCs w:val="24"/>
        </w:rPr>
        <w:t xml:space="preserve"> </w:t>
      </w:r>
    </w:p>
    <w:bookmarkEnd w:id="4"/>
    <w:p w14:paraId="42666491" w14:textId="77777777" w:rsidR="00906684" w:rsidRPr="00906684" w:rsidRDefault="00906684" w:rsidP="00906684">
      <w:pPr>
        <w:tabs>
          <w:tab w:val="left" w:pos="4253"/>
        </w:tabs>
        <w:ind w:right="5391"/>
        <w:jc w:val="center"/>
        <w:rPr>
          <w:b/>
          <w:sz w:val="24"/>
          <w:szCs w:val="24"/>
        </w:rPr>
      </w:pPr>
      <w:r w:rsidRPr="00906684">
        <w:rPr>
          <w:b/>
          <w:sz w:val="24"/>
          <w:szCs w:val="24"/>
        </w:rPr>
        <w:t xml:space="preserve">Форма уведомления </w:t>
      </w:r>
    </w:p>
    <w:p w14:paraId="6D2CF3FA" w14:textId="77777777" w:rsidR="00906684" w:rsidRPr="00906684" w:rsidRDefault="00906684" w:rsidP="00906684">
      <w:pPr>
        <w:tabs>
          <w:tab w:val="left" w:pos="3828"/>
          <w:tab w:val="left" w:pos="4253"/>
        </w:tabs>
        <w:ind w:right="5816"/>
        <w:jc w:val="center"/>
        <w:rPr>
          <w:b/>
          <w:sz w:val="24"/>
          <w:szCs w:val="24"/>
        </w:rPr>
      </w:pPr>
      <w:r w:rsidRPr="00906684">
        <w:rPr>
          <w:b/>
          <w:sz w:val="24"/>
          <w:szCs w:val="24"/>
        </w:rPr>
        <w:t xml:space="preserve">организаций, осуществляющих выпуск средств массовой информации, о готовности предоставления эфирного времени, печатной площади для размещения предвыборных агитационных материалов </w:t>
      </w:r>
    </w:p>
    <w:p w14:paraId="491DCE9D" w14:textId="77777777" w:rsidR="00D87592" w:rsidRDefault="00D87592" w:rsidP="00906684">
      <w:pPr>
        <w:jc w:val="right"/>
        <w:rPr>
          <w:szCs w:val="28"/>
        </w:rPr>
      </w:pPr>
    </w:p>
    <w:p w14:paraId="2C51D9DD" w14:textId="55556C05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 xml:space="preserve">В территориальную избирательную комиссию </w:t>
      </w:r>
    </w:p>
    <w:p w14:paraId="5B1FB525" w14:textId="487B9377" w:rsidR="00906684" w:rsidRPr="00906684" w:rsidRDefault="00906684" w:rsidP="00906684">
      <w:pPr>
        <w:jc w:val="right"/>
        <w:rPr>
          <w:szCs w:val="28"/>
        </w:rPr>
      </w:pPr>
      <w:proofErr w:type="spellStart"/>
      <w:r w:rsidRPr="00906684">
        <w:rPr>
          <w:szCs w:val="28"/>
        </w:rPr>
        <w:t>Лысьвенского</w:t>
      </w:r>
      <w:proofErr w:type="spellEnd"/>
      <w:r w:rsidRPr="00906684">
        <w:rPr>
          <w:szCs w:val="28"/>
        </w:rPr>
        <w:t xml:space="preserve"> </w:t>
      </w:r>
      <w:r w:rsidR="001F49D6" w:rsidRPr="001F49D6">
        <w:rPr>
          <w:szCs w:val="28"/>
        </w:rPr>
        <w:t>муниципального</w:t>
      </w:r>
      <w:r w:rsidRPr="00906684">
        <w:rPr>
          <w:szCs w:val="28"/>
        </w:rPr>
        <w:t xml:space="preserve"> округа</w:t>
      </w:r>
    </w:p>
    <w:p w14:paraId="6A753FAE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 xml:space="preserve">618900, Пермский край, </w:t>
      </w:r>
    </w:p>
    <w:p w14:paraId="2F18DDFD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>г. Лысьва, ул. Мира, д. 26,</w:t>
      </w:r>
    </w:p>
    <w:p w14:paraId="6808FC56" w14:textId="77777777" w:rsidR="00906684" w:rsidRPr="00906684" w:rsidRDefault="00906684" w:rsidP="00906684">
      <w:pPr>
        <w:jc w:val="center"/>
        <w:rPr>
          <w:b/>
          <w:szCs w:val="28"/>
        </w:rPr>
      </w:pPr>
    </w:p>
    <w:p w14:paraId="3BC56FBF" w14:textId="77777777" w:rsidR="00906684" w:rsidRPr="00906684" w:rsidRDefault="00906684" w:rsidP="00906684">
      <w:pPr>
        <w:jc w:val="center"/>
        <w:rPr>
          <w:b/>
          <w:szCs w:val="28"/>
        </w:rPr>
      </w:pPr>
      <w:r w:rsidRPr="00906684">
        <w:rPr>
          <w:b/>
          <w:szCs w:val="28"/>
        </w:rPr>
        <w:t>УВЕДОМЛЕНИЕ</w:t>
      </w:r>
    </w:p>
    <w:p w14:paraId="205CB992" w14:textId="77777777" w:rsidR="00906684" w:rsidRPr="00906684" w:rsidRDefault="00906684" w:rsidP="00906684">
      <w:pPr>
        <w:ind w:firstLine="708"/>
        <w:jc w:val="both"/>
        <w:rPr>
          <w:szCs w:val="28"/>
        </w:rPr>
      </w:pPr>
      <w:r w:rsidRPr="00906684">
        <w:rPr>
          <w:szCs w:val="28"/>
        </w:rPr>
        <w:t xml:space="preserve">В соответствии с частью 6 статьи 49 Закона Пермского края от 09.11.2009 №525-ПК «О выборах депутатов представительных органов муниципальных образований в Пермском крае» </w:t>
      </w:r>
    </w:p>
    <w:p w14:paraId="2047DEF2" w14:textId="77777777" w:rsidR="00906684" w:rsidRPr="00906684" w:rsidRDefault="00906684" w:rsidP="00906684">
      <w:pPr>
        <w:spacing w:after="120"/>
        <w:jc w:val="center"/>
        <w:rPr>
          <w:szCs w:val="28"/>
        </w:rPr>
      </w:pPr>
      <w:r w:rsidRPr="00906684">
        <w:rPr>
          <w:szCs w:val="28"/>
        </w:rPr>
        <w:t>__________________________________________________________________</w:t>
      </w:r>
    </w:p>
    <w:p w14:paraId="0040B9A4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(наименование организации, осуществляющей выпуск средства массовой информации)</w:t>
      </w:r>
    </w:p>
    <w:p w14:paraId="0410E52D" w14:textId="5274080A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</w:t>
      </w:r>
      <w:r>
        <w:rPr>
          <w:i/>
          <w:szCs w:val="28"/>
          <w:vertAlign w:val="superscript"/>
        </w:rPr>
        <w:t xml:space="preserve"> </w:t>
      </w:r>
      <w:r w:rsidRPr="00906684">
        <w:rPr>
          <w:i/>
          <w:szCs w:val="28"/>
          <w:vertAlign w:val="superscript"/>
        </w:rPr>
        <w:t>_(Наименование средства массовой информации, в котором будет представлено эфирное время, печатная площадь)</w:t>
      </w:r>
    </w:p>
    <w:p w14:paraId="17349963" w14:textId="1D984708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57ED1A9E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(ИНН)</w:t>
      </w:r>
    </w:p>
    <w:p w14:paraId="3E230D52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</w:t>
      </w:r>
    </w:p>
    <w:p w14:paraId="61C2C82C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(Учредитель организации телерадиовещания, периодического печатного издания)</w:t>
      </w:r>
    </w:p>
    <w:p w14:paraId="08862178" w14:textId="75E9BDE4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1CBEB823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 xml:space="preserve">(Регистрационный номер и дата регистрации средства массовой </w:t>
      </w:r>
      <w:proofErr w:type="gramStart"/>
      <w:r w:rsidRPr="00906684">
        <w:rPr>
          <w:i/>
          <w:szCs w:val="28"/>
          <w:vertAlign w:val="superscript"/>
        </w:rPr>
        <w:t>информации ,дата</w:t>
      </w:r>
      <w:proofErr w:type="gramEnd"/>
      <w:r w:rsidRPr="00906684">
        <w:rPr>
          <w:i/>
          <w:szCs w:val="28"/>
          <w:vertAlign w:val="superscript"/>
        </w:rPr>
        <w:t xml:space="preserve"> выдачи свидетельства о регистрации СМИ, в котором будет предоставлено эфирное время, печатная площадь)</w:t>
      </w:r>
    </w:p>
    <w:p w14:paraId="5BAACB63" w14:textId="2326D8AE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42498967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(Юридический адрес организации телерадиовещания, редакции периодического печатного издания)</w:t>
      </w:r>
    </w:p>
    <w:p w14:paraId="1A29189A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35A179CD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(Телефон, адрес электронной почты)</w:t>
      </w:r>
    </w:p>
    <w:p w14:paraId="0ECA8D9C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14:paraId="0BA74EE0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(Фактический адрес)</w:t>
      </w:r>
    </w:p>
    <w:p w14:paraId="2C899981" w14:textId="245340A3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35D2B132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(Вид собственности)</w:t>
      </w:r>
    </w:p>
    <w:p w14:paraId="6EE4A201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14:paraId="5427EE35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lastRenderedPageBreak/>
        <w:t>(Территория распространения)</w:t>
      </w:r>
    </w:p>
    <w:p w14:paraId="1AEA4C2F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</w:t>
      </w:r>
    </w:p>
    <w:p w14:paraId="29797441" w14:textId="77777777" w:rsidR="00906684" w:rsidRPr="00906684" w:rsidRDefault="00906684" w:rsidP="00906684">
      <w:pPr>
        <w:jc w:val="center"/>
        <w:rPr>
          <w:i/>
          <w:iCs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</w:t>
      </w:r>
      <w:r w:rsidRPr="00906684">
        <w:rPr>
          <w:i/>
          <w:iCs/>
          <w:szCs w:val="28"/>
          <w:vertAlign w:val="superscript"/>
        </w:rPr>
        <w:t>вид и объем выделявшихся бюджетных ассигнований из федерального бюджета, бюджета Пермского края, местного бюджета на функционирование организации телерадиовещания, периодического печатного издания</w:t>
      </w:r>
    </w:p>
    <w:p w14:paraId="336D9889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 xml:space="preserve"> (если таковая имелась за год, предшествующий дню официального опубликования решения о назначении выборов))</w:t>
      </w:r>
    </w:p>
    <w:p w14:paraId="0E819F15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</w:p>
    <w:p w14:paraId="1DC09DE8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</w:t>
      </w:r>
    </w:p>
    <w:p w14:paraId="01768661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Доля (вклад) РФ, субъектов РФ, муниципальных образований в уставном (складочном) капитале (если таковая имелась на день официального опубликования решения о назначении выборов)</w:t>
      </w:r>
    </w:p>
    <w:p w14:paraId="3B0DFA73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14:paraId="224DE4FF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Указание на то, что организация телерадиовещания, периодическое печатное издание являются специализированными (для специализированных организаций телерадиовещаний, периодических печатных изданий)</w:t>
      </w:r>
    </w:p>
    <w:p w14:paraId="2156DA10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1BF85FF9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(Тип распространяемого средства массовой информации)</w:t>
      </w:r>
    </w:p>
    <w:p w14:paraId="228683DD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</w:t>
      </w:r>
    </w:p>
    <w:p w14:paraId="1D7D75CD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(Формат распространения – заполняется только для периодических печатных изданий)</w:t>
      </w:r>
    </w:p>
    <w:p w14:paraId="711CFC02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</w:t>
      </w:r>
    </w:p>
    <w:p w14:paraId="7FFCBDF3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(Количество выпусков за период – заполняется только для периодических печатных изданий)</w:t>
      </w:r>
    </w:p>
    <w:p w14:paraId="1E1022C4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</w:t>
      </w:r>
    </w:p>
    <w:p w14:paraId="6C128D0C" w14:textId="77777777" w:rsidR="00906684" w:rsidRPr="00906684" w:rsidRDefault="00906684" w:rsidP="00906684">
      <w:pPr>
        <w:spacing w:after="120"/>
        <w:ind w:hanging="567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(Время вещания – заполняется только для средств массовой информации, у которых указан тип «телеэфир» или «радиоэфир»)</w:t>
      </w:r>
    </w:p>
    <w:p w14:paraId="1EB9E904" w14:textId="60301529" w:rsidR="00906684" w:rsidRPr="00906684" w:rsidRDefault="00906684" w:rsidP="00906684">
      <w:pPr>
        <w:jc w:val="both"/>
        <w:rPr>
          <w:szCs w:val="28"/>
        </w:rPr>
      </w:pPr>
      <w:r w:rsidRPr="00906684">
        <w:rPr>
          <w:szCs w:val="28"/>
        </w:rPr>
        <w:t xml:space="preserve">уведомляет территориальную избирательную комиссию </w:t>
      </w:r>
      <w:proofErr w:type="spellStart"/>
      <w:r w:rsidRPr="00906684">
        <w:rPr>
          <w:szCs w:val="28"/>
        </w:rPr>
        <w:t>Лысьвенского</w:t>
      </w:r>
      <w:proofErr w:type="spellEnd"/>
      <w:r w:rsidRPr="00906684">
        <w:rPr>
          <w:szCs w:val="28"/>
        </w:rPr>
        <w:t xml:space="preserve"> </w:t>
      </w:r>
      <w:r w:rsidR="001F49D6" w:rsidRPr="001F49D6">
        <w:rPr>
          <w:szCs w:val="28"/>
        </w:rPr>
        <w:t>муниципального</w:t>
      </w:r>
      <w:r w:rsidRPr="00906684">
        <w:rPr>
          <w:szCs w:val="28"/>
        </w:rPr>
        <w:t xml:space="preserve"> округа о готовности предоставления эфирного времени, печатной площади для размещения предвыборных агитационных материалов кандидатов на платной основе в период проведения </w:t>
      </w:r>
      <w:r w:rsidRPr="00906684">
        <w:rPr>
          <w:rFonts w:eastAsia="Calibri"/>
          <w:bCs/>
          <w:color w:val="000000"/>
          <w:szCs w:val="28"/>
          <w:lang w:eastAsia="en-US"/>
        </w:rPr>
        <w:t xml:space="preserve">дополнительных выборов депутата Думы </w:t>
      </w:r>
      <w:proofErr w:type="spellStart"/>
      <w:r w:rsidRPr="00906684">
        <w:rPr>
          <w:rFonts w:eastAsia="Calibri"/>
          <w:bCs/>
          <w:color w:val="000000"/>
          <w:szCs w:val="28"/>
          <w:lang w:eastAsia="en-US"/>
        </w:rPr>
        <w:t>Лысьвенского</w:t>
      </w:r>
      <w:proofErr w:type="spellEnd"/>
      <w:r w:rsidRPr="00906684">
        <w:rPr>
          <w:rFonts w:eastAsia="Calibri"/>
          <w:bCs/>
          <w:color w:val="000000"/>
          <w:szCs w:val="28"/>
          <w:lang w:eastAsia="en-US"/>
        </w:rPr>
        <w:t xml:space="preserve"> </w:t>
      </w:r>
      <w:bookmarkStart w:id="5" w:name="_Hlk201238609"/>
      <w:r w:rsidR="00D87592" w:rsidRPr="00D87592">
        <w:rPr>
          <w:rFonts w:eastAsia="Calibri"/>
          <w:bCs/>
          <w:color w:val="000000"/>
          <w:szCs w:val="28"/>
          <w:lang w:eastAsia="en-US"/>
        </w:rPr>
        <w:t>муниципального</w:t>
      </w:r>
      <w:bookmarkEnd w:id="5"/>
      <w:r w:rsidRPr="00906684">
        <w:rPr>
          <w:rFonts w:eastAsia="Calibri"/>
          <w:bCs/>
          <w:color w:val="000000"/>
          <w:szCs w:val="28"/>
          <w:lang w:eastAsia="en-US"/>
        </w:rPr>
        <w:t xml:space="preserve"> округа</w:t>
      </w:r>
      <w:r w:rsidR="00D87592">
        <w:rPr>
          <w:rFonts w:eastAsia="Calibri"/>
          <w:bCs/>
          <w:color w:val="000000"/>
          <w:szCs w:val="28"/>
          <w:lang w:eastAsia="en-US"/>
        </w:rPr>
        <w:t xml:space="preserve"> </w:t>
      </w:r>
      <w:r w:rsidRPr="00906684">
        <w:rPr>
          <w:rFonts w:eastAsia="Calibri"/>
          <w:bCs/>
          <w:color w:val="000000"/>
          <w:szCs w:val="28"/>
          <w:lang w:eastAsia="en-US"/>
        </w:rPr>
        <w:t xml:space="preserve">третьего созыва по одномандатному избирательному округу № </w:t>
      </w:r>
      <w:r w:rsidR="00D87592">
        <w:rPr>
          <w:rFonts w:eastAsia="Calibri"/>
          <w:bCs/>
          <w:color w:val="000000"/>
          <w:szCs w:val="28"/>
          <w:lang w:eastAsia="en-US"/>
        </w:rPr>
        <w:t>9</w:t>
      </w:r>
      <w:r w:rsidRPr="00906684">
        <w:rPr>
          <w:szCs w:val="28"/>
        </w:rPr>
        <w:t>.</w:t>
      </w:r>
    </w:p>
    <w:p w14:paraId="5D2D0868" w14:textId="77777777" w:rsidR="00906684" w:rsidRPr="00906684" w:rsidRDefault="00906684" w:rsidP="00906684">
      <w:pPr>
        <w:ind w:firstLine="708"/>
        <w:jc w:val="center"/>
        <w:rPr>
          <w:sz w:val="12"/>
          <w:szCs w:val="12"/>
        </w:rPr>
      </w:pPr>
    </w:p>
    <w:p w14:paraId="23A86256" w14:textId="77777777" w:rsidR="00906684" w:rsidRPr="00906684" w:rsidRDefault="00906684" w:rsidP="00906684">
      <w:pPr>
        <w:ind w:firstLine="708"/>
        <w:jc w:val="both"/>
        <w:rPr>
          <w:szCs w:val="28"/>
        </w:rPr>
      </w:pPr>
      <w:r w:rsidRPr="00906684">
        <w:rPr>
          <w:szCs w:val="28"/>
        </w:rPr>
        <w:t>Сведения о размере (в валюте Российской Федерации) и других условиях оплаты эфирного времени, печатной площади по размещению агитационных материалов опубликованы в периодическом печатном издании:</w:t>
      </w:r>
    </w:p>
    <w:p w14:paraId="31A7E214" w14:textId="77777777" w:rsidR="00906684" w:rsidRPr="00906684" w:rsidRDefault="00906684" w:rsidP="00906684">
      <w:pPr>
        <w:jc w:val="center"/>
        <w:rPr>
          <w:szCs w:val="28"/>
        </w:rPr>
      </w:pPr>
      <w:r w:rsidRPr="00906684">
        <w:rPr>
          <w:szCs w:val="28"/>
        </w:rPr>
        <w:t>______________________________________________№ ________________</w:t>
      </w:r>
    </w:p>
    <w:p w14:paraId="1098F6B4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</w:rPr>
        <w:t xml:space="preserve"> </w:t>
      </w:r>
      <w:r w:rsidRPr="00906684">
        <w:rPr>
          <w:i/>
          <w:szCs w:val="28"/>
          <w:vertAlign w:val="superscript"/>
        </w:rPr>
        <w:t>(наименование СМИ, в котором были опубликованы сведения о размере, дате опубликования и других условиях оплаты)</w:t>
      </w:r>
    </w:p>
    <w:p w14:paraId="573D1E46" w14:textId="73D69786" w:rsidR="00906684" w:rsidRPr="00906684" w:rsidRDefault="00906684" w:rsidP="00906684">
      <w:pPr>
        <w:jc w:val="center"/>
        <w:rPr>
          <w:szCs w:val="28"/>
        </w:rPr>
      </w:pPr>
      <w:r w:rsidRPr="00906684">
        <w:rPr>
          <w:szCs w:val="28"/>
        </w:rPr>
        <w:t xml:space="preserve">от </w:t>
      </w:r>
      <w:proofErr w:type="gramStart"/>
      <w:r w:rsidRPr="00906684">
        <w:rPr>
          <w:szCs w:val="28"/>
        </w:rPr>
        <w:t>« _</w:t>
      </w:r>
      <w:proofErr w:type="gramEnd"/>
      <w:r w:rsidRPr="00906684">
        <w:rPr>
          <w:szCs w:val="28"/>
        </w:rPr>
        <w:t>___» _______________ 202</w:t>
      </w:r>
      <w:r w:rsidR="00D87592">
        <w:rPr>
          <w:szCs w:val="28"/>
        </w:rPr>
        <w:t>5</w:t>
      </w:r>
      <w:r w:rsidRPr="00906684">
        <w:rPr>
          <w:szCs w:val="28"/>
        </w:rPr>
        <w:t xml:space="preserve"> г.</w:t>
      </w:r>
    </w:p>
    <w:p w14:paraId="5EBF36D3" w14:textId="77777777" w:rsidR="00906684" w:rsidRPr="00906684" w:rsidRDefault="00906684" w:rsidP="00906684">
      <w:pPr>
        <w:jc w:val="center"/>
        <w:rPr>
          <w:szCs w:val="28"/>
        </w:rPr>
      </w:pPr>
    </w:p>
    <w:p w14:paraId="68A71CDC" w14:textId="77777777" w:rsidR="00906684" w:rsidRPr="00906684" w:rsidRDefault="00906684" w:rsidP="00906684">
      <w:pPr>
        <w:jc w:val="center"/>
        <w:rPr>
          <w:szCs w:val="28"/>
        </w:rPr>
      </w:pPr>
      <w:r w:rsidRPr="00906684">
        <w:rPr>
          <w:szCs w:val="28"/>
        </w:rPr>
        <w:t>Экземпляр периодического печатного издания прилагается.</w:t>
      </w:r>
    </w:p>
    <w:p w14:paraId="38036483" w14:textId="69FA1939" w:rsidR="00906684" w:rsidRPr="00906684" w:rsidRDefault="00906684" w:rsidP="00906684">
      <w:pPr>
        <w:jc w:val="both"/>
        <w:rPr>
          <w:szCs w:val="28"/>
        </w:rPr>
      </w:pPr>
      <w:r w:rsidRPr="00906684">
        <w:rPr>
          <w:szCs w:val="28"/>
        </w:rPr>
        <w:t xml:space="preserve">                                                                «____</w:t>
      </w:r>
      <w:proofErr w:type="gramStart"/>
      <w:r w:rsidRPr="00906684">
        <w:rPr>
          <w:szCs w:val="28"/>
        </w:rPr>
        <w:t>_»_</w:t>
      </w:r>
      <w:proofErr w:type="gramEnd"/>
      <w:r w:rsidRPr="00906684">
        <w:rPr>
          <w:szCs w:val="28"/>
        </w:rPr>
        <w:t>_______________ 202</w:t>
      </w:r>
      <w:r w:rsidR="00D87592">
        <w:rPr>
          <w:szCs w:val="28"/>
        </w:rPr>
        <w:t>5</w:t>
      </w:r>
      <w:r w:rsidRPr="00906684">
        <w:rPr>
          <w:szCs w:val="28"/>
        </w:rPr>
        <w:t xml:space="preserve"> г.</w:t>
      </w:r>
    </w:p>
    <w:p w14:paraId="7533BD71" w14:textId="77777777" w:rsidR="00906684" w:rsidRPr="00906684" w:rsidRDefault="00906684" w:rsidP="00906684">
      <w:pPr>
        <w:jc w:val="both"/>
        <w:rPr>
          <w:szCs w:val="28"/>
        </w:rPr>
      </w:pPr>
      <w:r w:rsidRPr="00906684">
        <w:rPr>
          <w:szCs w:val="28"/>
        </w:rPr>
        <w:t>Должность</w:t>
      </w:r>
      <w:r w:rsidRPr="00906684">
        <w:rPr>
          <w:szCs w:val="28"/>
        </w:rPr>
        <w:tab/>
      </w:r>
      <w:r w:rsidRPr="00906684">
        <w:rPr>
          <w:szCs w:val="28"/>
        </w:rPr>
        <w:tab/>
        <w:t xml:space="preserve">                                          ______________________</w:t>
      </w:r>
    </w:p>
    <w:p w14:paraId="5CF79FAB" w14:textId="77777777" w:rsidR="00906684" w:rsidRPr="00906684" w:rsidRDefault="00906684" w:rsidP="00906684">
      <w:pPr>
        <w:ind w:left="1416" w:firstLine="708"/>
        <w:jc w:val="both"/>
        <w:rPr>
          <w:i/>
          <w:szCs w:val="24"/>
          <w:vertAlign w:val="superscript"/>
        </w:rPr>
      </w:pPr>
      <w:r w:rsidRPr="00906684">
        <w:rPr>
          <w:szCs w:val="24"/>
        </w:rPr>
        <w:t xml:space="preserve"> </w:t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i/>
          <w:szCs w:val="24"/>
          <w:vertAlign w:val="superscript"/>
        </w:rPr>
        <w:t xml:space="preserve">(инициалы, фамилия, подпись) </w:t>
      </w:r>
    </w:p>
    <w:p w14:paraId="2262C7D4" w14:textId="77777777" w:rsidR="00906684" w:rsidRPr="00906684" w:rsidRDefault="00906684" w:rsidP="00906684">
      <w:pPr>
        <w:ind w:left="1416" w:firstLine="708"/>
        <w:jc w:val="both"/>
        <w:rPr>
          <w:szCs w:val="24"/>
          <w:vertAlign w:val="superscript"/>
        </w:rPr>
      </w:pPr>
      <w:r w:rsidRPr="00906684">
        <w:rPr>
          <w:i/>
          <w:szCs w:val="24"/>
          <w:vertAlign w:val="superscript"/>
        </w:rPr>
        <w:tab/>
      </w:r>
      <w:r w:rsidRPr="00906684">
        <w:rPr>
          <w:szCs w:val="24"/>
          <w:vertAlign w:val="superscript"/>
        </w:rPr>
        <w:t xml:space="preserve">М.П. </w:t>
      </w:r>
      <w:r w:rsidRPr="00906684">
        <w:rPr>
          <w:szCs w:val="24"/>
          <w:vertAlign w:val="superscript"/>
        </w:rPr>
        <w:tab/>
      </w:r>
      <w:r w:rsidRPr="00906684">
        <w:rPr>
          <w:szCs w:val="24"/>
          <w:vertAlign w:val="superscript"/>
        </w:rPr>
        <w:tab/>
      </w:r>
      <w:r w:rsidRPr="00906684">
        <w:rPr>
          <w:szCs w:val="24"/>
          <w:vertAlign w:val="superscript"/>
        </w:rPr>
        <w:tab/>
      </w:r>
      <w:r w:rsidRPr="00906684">
        <w:rPr>
          <w:szCs w:val="24"/>
          <w:vertAlign w:val="superscript"/>
        </w:rPr>
        <w:tab/>
        <w:t xml:space="preserve">           </w:t>
      </w:r>
    </w:p>
    <w:p w14:paraId="4298D4BA" w14:textId="77777777" w:rsidR="00906684" w:rsidRPr="00906684" w:rsidRDefault="00906684" w:rsidP="00906684">
      <w:pPr>
        <w:jc w:val="right"/>
        <w:rPr>
          <w:sz w:val="24"/>
          <w:szCs w:val="24"/>
        </w:rPr>
      </w:pPr>
    </w:p>
    <w:p w14:paraId="015C3927" w14:textId="77777777" w:rsidR="00D87592" w:rsidRDefault="00D87592" w:rsidP="00906684">
      <w:pPr>
        <w:jc w:val="right"/>
        <w:rPr>
          <w:sz w:val="24"/>
          <w:szCs w:val="24"/>
        </w:rPr>
      </w:pPr>
    </w:p>
    <w:p w14:paraId="0C23FF2E" w14:textId="4A094AD5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t>Приложение № 2</w:t>
      </w:r>
    </w:p>
    <w:p w14:paraId="5C013305" w14:textId="77777777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t xml:space="preserve">к решению территориальной избирательной комиссии </w:t>
      </w:r>
    </w:p>
    <w:p w14:paraId="350F2035" w14:textId="389DE28D" w:rsidR="00906684" w:rsidRPr="00906684" w:rsidRDefault="00906684" w:rsidP="00906684">
      <w:pPr>
        <w:jc w:val="right"/>
        <w:rPr>
          <w:sz w:val="24"/>
          <w:szCs w:val="24"/>
        </w:rPr>
      </w:pPr>
      <w:proofErr w:type="spellStart"/>
      <w:r w:rsidRPr="00906684">
        <w:rPr>
          <w:sz w:val="24"/>
          <w:szCs w:val="24"/>
        </w:rPr>
        <w:t>Лысьвенского</w:t>
      </w:r>
      <w:proofErr w:type="spellEnd"/>
      <w:r w:rsidRPr="00906684">
        <w:rPr>
          <w:sz w:val="24"/>
          <w:szCs w:val="24"/>
        </w:rPr>
        <w:t xml:space="preserve"> </w:t>
      </w:r>
      <w:r w:rsidR="00D87592" w:rsidRPr="00D87592">
        <w:rPr>
          <w:sz w:val="24"/>
          <w:szCs w:val="24"/>
        </w:rPr>
        <w:t xml:space="preserve">муниципального </w:t>
      </w:r>
      <w:r w:rsidRPr="00906684">
        <w:rPr>
          <w:sz w:val="24"/>
          <w:szCs w:val="24"/>
        </w:rPr>
        <w:t>округа</w:t>
      </w:r>
    </w:p>
    <w:p w14:paraId="55971A4F" w14:textId="25074B58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t>от 2</w:t>
      </w:r>
      <w:r w:rsidR="00D87592">
        <w:rPr>
          <w:sz w:val="24"/>
          <w:szCs w:val="24"/>
        </w:rPr>
        <w:t>6</w:t>
      </w:r>
      <w:r w:rsidRPr="00906684">
        <w:rPr>
          <w:sz w:val="24"/>
          <w:szCs w:val="24"/>
        </w:rPr>
        <w:t>.06.202</w:t>
      </w:r>
      <w:r w:rsidR="00D87592">
        <w:rPr>
          <w:sz w:val="24"/>
          <w:szCs w:val="24"/>
        </w:rPr>
        <w:t>5</w:t>
      </w:r>
      <w:r w:rsidRPr="00906684">
        <w:rPr>
          <w:sz w:val="24"/>
          <w:szCs w:val="24"/>
        </w:rPr>
        <w:t xml:space="preserve"> № </w:t>
      </w:r>
      <w:r w:rsidR="00D87592">
        <w:rPr>
          <w:sz w:val="24"/>
          <w:szCs w:val="24"/>
        </w:rPr>
        <w:t>67</w:t>
      </w:r>
      <w:r w:rsidRPr="00906684">
        <w:rPr>
          <w:sz w:val="24"/>
          <w:szCs w:val="24"/>
        </w:rPr>
        <w:t>/1</w:t>
      </w:r>
      <w:r w:rsidR="00D87592">
        <w:rPr>
          <w:sz w:val="24"/>
          <w:szCs w:val="24"/>
        </w:rPr>
        <w:t>5</w:t>
      </w:r>
      <w:r w:rsidRPr="00906684">
        <w:rPr>
          <w:sz w:val="24"/>
          <w:szCs w:val="24"/>
        </w:rPr>
        <w:t>-</w:t>
      </w:r>
      <w:r>
        <w:rPr>
          <w:sz w:val="24"/>
          <w:szCs w:val="24"/>
        </w:rPr>
        <w:t>5</w:t>
      </w:r>
      <w:r w:rsidRPr="00906684">
        <w:rPr>
          <w:sz w:val="24"/>
          <w:szCs w:val="24"/>
        </w:rPr>
        <w:t xml:space="preserve"> </w:t>
      </w:r>
    </w:p>
    <w:p w14:paraId="3982BD70" w14:textId="77777777" w:rsidR="00906684" w:rsidRPr="00906684" w:rsidRDefault="00906684" w:rsidP="00906684">
      <w:pPr>
        <w:jc w:val="right"/>
        <w:rPr>
          <w:sz w:val="24"/>
          <w:szCs w:val="24"/>
        </w:rPr>
      </w:pPr>
    </w:p>
    <w:p w14:paraId="67AA3DAA" w14:textId="77777777" w:rsidR="00906684" w:rsidRPr="00906684" w:rsidRDefault="00906684" w:rsidP="00906684">
      <w:pPr>
        <w:jc w:val="right"/>
        <w:rPr>
          <w:sz w:val="24"/>
          <w:szCs w:val="24"/>
        </w:rPr>
      </w:pPr>
    </w:p>
    <w:p w14:paraId="090C83A5" w14:textId="77777777" w:rsidR="00906684" w:rsidRPr="00906684" w:rsidRDefault="00906684" w:rsidP="00906684">
      <w:pPr>
        <w:spacing w:after="120"/>
        <w:ind w:right="6241"/>
        <w:jc w:val="center"/>
        <w:rPr>
          <w:b/>
          <w:sz w:val="24"/>
          <w:szCs w:val="24"/>
        </w:rPr>
      </w:pPr>
      <w:r w:rsidRPr="00906684">
        <w:rPr>
          <w:b/>
          <w:sz w:val="24"/>
          <w:szCs w:val="24"/>
        </w:rPr>
        <w:t>Форма уведомления для Редакций сетевых изданий, оказывающих услуги по размещения предвыборных агитационных материалов</w:t>
      </w:r>
    </w:p>
    <w:p w14:paraId="4022FF19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 xml:space="preserve">В территориальную избирательную комиссию </w:t>
      </w:r>
    </w:p>
    <w:p w14:paraId="19A137BA" w14:textId="7540CAA7" w:rsidR="00906684" w:rsidRPr="00906684" w:rsidRDefault="00906684" w:rsidP="00906684">
      <w:pPr>
        <w:jc w:val="right"/>
        <w:rPr>
          <w:szCs w:val="28"/>
        </w:rPr>
      </w:pPr>
      <w:proofErr w:type="spellStart"/>
      <w:r w:rsidRPr="00906684">
        <w:rPr>
          <w:szCs w:val="28"/>
        </w:rPr>
        <w:t>Лысьвенского</w:t>
      </w:r>
      <w:proofErr w:type="spellEnd"/>
      <w:r w:rsidRPr="00906684">
        <w:rPr>
          <w:szCs w:val="28"/>
        </w:rPr>
        <w:t xml:space="preserve"> </w:t>
      </w:r>
      <w:r w:rsidR="00D87592" w:rsidRPr="00D87592">
        <w:rPr>
          <w:szCs w:val="28"/>
        </w:rPr>
        <w:t>муниципального</w:t>
      </w:r>
      <w:r w:rsidRPr="00906684">
        <w:rPr>
          <w:szCs w:val="28"/>
        </w:rPr>
        <w:t xml:space="preserve"> округа</w:t>
      </w:r>
    </w:p>
    <w:p w14:paraId="58E3A5A6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 xml:space="preserve">618900, Пермский край, </w:t>
      </w:r>
    </w:p>
    <w:p w14:paraId="3056AB4B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>г. Лысьва, ул. Мира, д. 26,</w:t>
      </w:r>
    </w:p>
    <w:p w14:paraId="07F63BDC" w14:textId="77777777" w:rsidR="00906684" w:rsidRPr="00906684" w:rsidRDefault="00906684" w:rsidP="00906684">
      <w:pPr>
        <w:jc w:val="center"/>
        <w:rPr>
          <w:b/>
          <w:szCs w:val="28"/>
        </w:rPr>
      </w:pPr>
      <w:r w:rsidRPr="00906684">
        <w:rPr>
          <w:b/>
          <w:szCs w:val="28"/>
        </w:rPr>
        <w:t>УВЕДОМЛЕНИЕ</w:t>
      </w:r>
    </w:p>
    <w:p w14:paraId="0C6311B6" w14:textId="77777777" w:rsidR="00906684" w:rsidRPr="00906684" w:rsidRDefault="00906684" w:rsidP="00906684">
      <w:pPr>
        <w:ind w:firstLine="708"/>
        <w:jc w:val="both"/>
        <w:rPr>
          <w:szCs w:val="28"/>
        </w:rPr>
      </w:pPr>
      <w:r w:rsidRPr="00906684">
        <w:rPr>
          <w:szCs w:val="28"/>
        </w:rPr>
        <w:t xml:space="preserve">В соответствии с частью 6 статьи 49 Закона Пермского края от 09.11.2009 №525-ПК «О выборах депутатов представительных органов муниципальных образований в Пермском крае» </w:t>
      </w:r>
    </w:p>
    <w:p w14:paraId="4FAB1BBA" w14:textId="77777777" w:rsidR="00906684" w:rsidRPr="00906684" w:rsidRDefault="00906684" w:rsidP="00906684">
      <w:pPr>
        <w:spacing w:after="120"/>
        <w:jc w:val="center"/>
        <w:rPr>
          <w:szCs w:val="28"/>
        </w:rPr>
      </w:pPr>
      <w:r w:rsidRPr="00906684">
        <w:rPr>
          <w:szCs w:val="28"/>
        </w:rPr>
        <w:t>__________________________________________________________________</w:t>
      </w:r>
    </w:p>
    <w:p w14:paraId="725399A4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szCs w:val="28"/>
          <w:vertAlign w:val="superscript"/>
        </w:rPr>
        <w:t xml:space="preserve">                  </w:t>
      </w:r>
      <w:r w:rsidRPr="00906684">
        <w:rPr>
          <w:i/>
          <w:szCs w:val="28"/>
          <w:vertAlign w:val="superscript"/>
        </w:rPr>
        <w:t>(</w:t>
      </w:r>
      <w:proofErr w:type="spellStart"/>
      <w:r w:rsidRPr="00906684">
        <w:rPr>
          <w:i/>
          <w:szCs w:val="28"/>
          <w:vertAlign w:val="superscript"/>
        </w:rPr>
        <w:t>Ннаименование</w:t>
      </w:r>
      <w:proofErr w:type="spellEnd"/>
      <w:r w:rsidRPr="00906684">
        <w:rPr>
          <w:i/>
          <w:szCs w:val="28"/>
          <w:vertAlign w:val="superscript"/>
        </w:rPr>
        <w:t xml:space="preserve"> сетевого издания)</w:t>
      </w:r>
    </w:p>
    <w:p w14:paraId="0C3A1813" w14:textId="03AFB4DB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2BBA4F2B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(Наименование сетевого издания, в котором будет представлена услуга по размещению агитационных материалов)</w:t>
      </w:r>
    </w:p>
    <w:p w14:paraId="257BFC4A" w14:textId="06B9FB19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208A6A4B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(ИНН)</w:t>
      </w:r>
    </w:p>
    <w:p w14:paraId="791C76B1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</w:t>
      </w:r>
    </w:p>
    <w:p w14:paraId="54024E06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(Учредитель сетевого издания)</w:t>
      </w:r>
    </w:p>
    <w:p w14:paraId="77782168" w14:textId="27E290C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56A67BD4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 xml:space="preserve">(Регистрационный номер и дата регистрации сетевого </w:t>
      </w:r>
      <w:proofErr w:type="gramStart"/>
      <w:r w:rsidRPr="00906684">
        <w:rPr>
          <w:i/>
          <w:szCs w:val="28"/>
          <w:vertAlign w:val="superscript"/>
        </w:rPr>
        <w:t>издания ,дата</w:t>
      </w:r>
      <w:proofErr w:type="gramEnd"/>
      <w:r w:rsidRPr="00906684">
        <w:rPr>
          <w:i/>
          <w:szCs w:val="28"/>
          <w:vertAlign w:val="superscript"/>
        </w:rPr>
        <w:t xml:space="preserve"> выдачи свидетельства о регистрации средства массовой информации, в котором будет предоставлена услуга по размещению агитационных материалов)</w:t>
      </w:r>
    </w:p>
    <w:p w14:paraId="4BE96754" w14:textId="39D8D99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542DF042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(Юридический адрес сетевого издания)</w:t>
      </w:r>
    </w:p>
    <w:p w14:paraId="0166FFA7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676A5DD1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(Телефон, адрес электронной почты)</w:t>
      </w:r>
    </w:p>
    <w:p w14:paraId="769E04F3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14:paraId="2730C468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(Фактический адрес)</w:t>
      </w:r>
    </w:p>
    <w:p w14:paraId="14EB9370" w14:textId="4F2051A4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2C83F85F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(Вид собственности)</w:t>
      </w:r>
    </w:p>
    <w:p w14:paraId="5DDC0F54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14:paraId="5E44F9E8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(Территория распространения)</w:t>
      </w:r>
    </w:p>
    <w:p w14:paraId="173424CE" w14:textId="77777777" w:rsidR="00906684" w:rsidRPr="00906684" w:rsidRDefault="00906684" w:rsidP="00906684">
      <w:pPr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14:paraId="4674BF6A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  <w:vertAlign w:val="superscript"/>
        </w:rPr>
        <w:t>Указание на то, что сетевое издание является специализированными (для специализированных сетевых изданий)</w:t>
      </w:r>
    </w:p>
    <w:p w14:paraId="07E0116A" w14:textId="3F759AF4" w:rsidR="00906684" w:rsidRPr="00906684" w:rsidRDefault="00906684" w:rsidP="00906684">
      <w:pPr>
        <w:spacing w:after="120"/>
        <w:jc w:val="both"/>
        <w:rPr>
          <w:szCs w:val="28"/>
        </w:rPr>
      </w:pPr>
      <w:r w:rsidRPr="00906684">
        <w:rPr>
          <w:szCs w:val="28"/>
        </w:rPr>
        <w:lastRenderedPageBreak/>
        <w:t xml:space="preserve">уведомляет территориальную избирательную комиссию </w:t>
      </w:r>
      <w:proofErr w:type="spellStart"/>
      <w:r w:rsidRPr="00906684">
        <w:rPr>
          <w:szCs w:val="28"/>
        </w:rPr>
        <w:t>Лысьвенского</w:t>
      </w:r>
      <w:proofErr w:type="spellEnd"/>
      <w:r w:rsidRPr="00906684">
        <w:rPr>
          <w:szCs w:val="28"/>
        </w:rPr>
        <w:t xml:space="preserve"> </w:t>
      </w:r>
      <w:r w:rsidR="00D87592" w:rsidRPr="00D87592">
        <w:rPr>
          <w:szCs w:val="28"/>
        </w:rPr>
        <w:t>муниципального</w:t>
      </w:r>
      <w:r w:rsidRPr="00906684">
        <w:rPr>
          <w:szCs w:val="28"/>
        </w:rPr>
        <w:t xml:space="preserve"> округа о готовности предоставления услуг по размещению предвыборных агитационных материалов кандидатов на платной основе в период проведения </w:t>
      </w:r>
      <w:r w:rsidR="00C00E02" w:rsidRPr="00906684">
        <w:rPr>
          <w:szCs w:val="28"/>
        </w:rPr>
        <w:t xml:space="preserve">дополнительных выборов депутата Думы </w:t>
      </w:r>
      <w:proofErr w:type="spellStart"/>
      <w:r w:rsidR="00C00E02" w:rsidRPr="00906684">
        <w:rPr>
          <w:szCs w:val="28"/>
        </w:rPr>
        <w:t>Лысьвенского</w:t>
      </w:r>
      <w:proofErr w:type="spellEnd"/>
      <w:r w:rsidR="00C00E02" w:rsidRPr="00906684">
        <w:rPr>
          <w:szCs w:val="28"/>
        </w:rPr>
        <w:t xml:space="preserve"> </w:t>
      </w:r>
      <w:r w:rsidR="00D87592" w:rsidRPr="00D87592">
        <w:rPr>
          <w:szCs w:val="28"/>
        </w:rPr>
        <w:t>муниципального</w:t>
      </w:r>
      <w:r w:rsidR="00C00E02" w:rsidRPr="00906684">
        <w:rPr>
          <w:szCs w:val="28"/>
        </w:rPr>
        <w:t xml:space="preserve"> округа третьего созыва по одномандатному избирательному округу № </w:t>
      </w:r>
      <w:r w:rsidR="00D87592">
        <w:rPr>
          <w:szCs w:val="28"/>
        </w:rPr>
        <w:t>9</w:t>
      </w:r>
      <w:r w:rsidRPr="00906684">
        <w:rPr>
          <w:szCs w:val="28"/>
        </w:rPr>
        <w:t>.</w:t>
      </w:r>
    </w:p>
    <w:p w14:paraId="3A08C30F" w14:textId="77777777" w:rsidR="00906684" w:rsidRPr="00906684" w:rsidRDefault="00906684" w:rsidP="00906684">
      <w:pPr>
        <w:spacing w:after="120"/>
        <w:ind w:firstLine="708"/>
        <w:jc w:val="both"/>
        <w:rPr>
          <w:szCs w:val="28"/>
        </w:rPr>
      </w:pPr>
      <w:r w:rsidRPr="00906684">
        <w:rPr>
          <w:szCs w:val="28"/>
        </w:rPr>
        <w:t>Сведения о размере (в валюте Российской Федерации) и других условиях оплаты услуг по размещению агитационных материалов опубликованы в периодическом печатном издании:</w:t>
      </w:r>
    </w:p>
    <w:p w14:paraId="7D2FEF16" w14:textId="77777777" w:rsidR="00906684" w:rsidRPr="00906684" w:rsidRDefault="00906684" w:rsidP="00906684">
      <w:pPr>
        <w:spacing w:after="120"/>
        <w:jc w:val="center"/>
        <w:rPr>
          <w:szCs w:val="28"/>
        </w:rPr>
      </w:pPr>
      <w:r w:rsidRPr="00906684">
        <w:rPr>
          <w:szCs w:val="28"/>
        </w:rPr>
        <w:t>_______________________________________________ № ________________</w:t>
      </w:r>
    </w:p>
    <w:p w14:paraId="32F41AA0" w14:textId="77777777" w:rsidR="00906684" w:rsidRPr="00906684" w:rsidRDefault="00906684" w:rsidP="00906684">
      <w:pPr>
        <w:spacing w:after="120"/>
        <w:jc w:val="center"/>
        <w:rPr>
          <w:i/>
          <w:szCs w:val="28"/>
          <w:vertAlign w:val="superscript"/>
        </w:rPr>
      </w:pPr>
      <w:r w:rsidRPr="00906684">
        <w:rPr>
          <w:i/>
          <w:szCs w:val="28"/>
        </w:rPr>
        <w:t xml:space="preserve"> </w:t>
      </w:r>
      <w:r w:rsidRPr="00906684">
        <w:rPr>
          <w:i/>
          <w:szCs w:val="28"/>
          <w:vertAlign w:val="superscript"/>
        </w:rPr>
        <w:t>(наименование печатного периодического издания, в котором были опубликованы сведения о размере, дате опубликования и других условиях оплаты услуг по размещению)</w:t>
      </w:r>
    </w:p>
    <w:p w14:paraId="59AE3AE0" w14:textId="496CB7EB" w:rsidR="00906684" w:rsidRPr="00906684" w:rsidRDefault="00906684" w:rsidP="00906684">
      <w:pPr>
        <w:spacing w:after="120"/>
        <w:jc w:val="center"/>
        <w:rPr>
          <w:szCs w:val="28"/>
        </w:rPr>
      </w:pPr>
      <w:r w:rsidRPr="00906684">
        <w:rPr>
          <w:szCs w:val="28"/>
        </w:rPr>
        <w:t xml:space="preserve">от </w:t>
      </w:r>
      <w:proofErr w:type="gramStart"/>
      <w:r w:rsidRPr="00906684">
        <w:rPr>
          <w:szCs w:val="28"/>
        </w:rPr>
        <w:t>« _</w:t>
      </w:r>
      <w:proofErr w:type="gramEnd"/>
      <w:r w:rsidRPr="00906684">
        <w:rPr>
          <w:szCs w:val="28"/>
        </w:rPr>
        <w:t>___» _______________ 202</w:t>
      </w:r>
      <w:r w:rsidR="00D87592">
        <w:rPr>
          <w:szCs w:val="28"/>
        </w:rPr>
        <w:t>5</w:t>
      </w:r>
      <w:r w:rsidRPr="00906684">
        <w:rPr>
          <w:szCs w:val="28"/>
        </w:rPr>
        <w:t>г.</w:t>
      </w:r>
    </w:p>
    <w:p w14:paraId="0C15798C" w14:textId="77777777" w:rsidR="00906684" w:rsidRPr="00906684" w:rsidRDefault="00906684" w:rsidP="00906684">
      <w:pPr>
        <w:spacing w:after="120"/>
        <w:jc w:val="center"/>
        <w:rPr>
          <w:szCs w:val="28"/>
        </w:rPr>
      </w:pPr>
    </w:p>
    <w:p w14:paraId="2EE49EFE" w14:textId="77777777" w:rsidR="00906684" w:rsidRPr="00906684" w:rsidRDefault="00906684" w:rsidP="00906684">
      <w:pPr>
        <w:spacing w:after="120"/>
        <w:jc w:val="center"/>
        <w:rPr>
          <w:szCs w:val="28"/>
        </w:rPr>
      </w:pPr>
      <w:r w:rsidRPr="00906684">
        <w:rPr>
          <w:szCs w:val="28"/>
        </w:rPr>
        <w:t>Экземпляр периодического печатного издания прилагается.</w:t>
      </w:r>
    </w:p>
    <w:p w14:paraId="13B4336B" w14:textId="77777777" w:rsidR="00906684" w:rsidRPr="00906684" w:rsidRDefault="00906684" w:rsidP="00906684">
      <w:pPr>
        <w:spacing w:after="120"/>
        <w:jc w:val="center"/>
        <w:rPr>
          <w:szCs w:val="28"/>
        </w:rPr>
      </w:pPr>
    </w:p>
    <w:p w14:paraId="03254BBE" w14:textId="1336C662" w:rsidR="00906684" w:rsidRPr="00906684" w:rsidRDefault="00906684" w:rsidP="00906684">
      <w:pPr>
        <w:spacing w:after="120"/>
        <w:jc w:val="center"/>
        <w:rPr>
          <w:szCs w:val="28"/>
        </w:rPr>
      </w:pPr>
      <w:r w:rsidRPr="00906684">
        <w:rPr>
          <w:szCs w:val="28"/>
        </w:rPr>
        <w:t>«____</w:t>
      </w:r>
      <w:proofErr w:type="gramStart"/>
      <w:r w:rsidRPr="00906684">
        <w:rPr>
          <w:szCs w:val="28"/>
        </w:rPr>
        <w:t>_»_</w:t>
      </w:r>
      <w:proofErr w:type="gramEnd"/>
      <w:r w:rsidRPr="00906684">
        <w:rPr>
          <w:szCs w:val="28"/>
        </w:rPr>
        <w:t>_________202</w:t>
      </w:r>
      <w:r w:rsidR="00D87592">
        <w:rPr>
          <w:szCs w:val="28"/>
        </w:rPr>
        <w:t>5</w:t>
      </w:r>
      <w:r w:rsidRPr="00906684">
        <w:rPr>
          <w:szCs w:val="28"/>
        </w:rPr>
        <w:t xml:space="preserve"> г. </w:t>
      </w:r>
    </w:p>
    <w:p w14:paraId="48D77085" w14:textId="77777777" w:rsidR="00906684" w:rsidRPr="00906684" w:rsidRDefault="00906684" w:rsidP="00906684">
      <w:pPr>
        <w:spacing w:after="120"/>
        <w:jc w:val="center"/>
        <w:rPr>
          <w:szCs w:val="28"/>
        </w:rPr>
      </w:pPr>
    </w:p>
    <w:p w14:paraId="0C047683" w14:textId="77777777" w:rsidR="00906684" w:rsidRPr="00906684" w:rsidRDefault="00906684" w:rsidP="00906684">
      <w:pPr>
        <w:spacing w:after="120"/>
        <w:jc w:val="center"/>
        <w:rPr>
          <w:szCs w:val="28"/>
        </w:rPr>
      </w:pPr>
      <w:r w:rsidRPr="00906684">
        <w:rPr>
          <w:szCs w:val="28"/>
        </w:rPr>
        <w:t>Должность</w:t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  <w:t>___________________________</w:t>
      </w:r>
    </w:p>
    <w:p w14:paraId="2243420E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  <w:r w:rsidRPr="00906684">
        <w:rPr>
          <w:szCs w:val="24"/>
        </w:rPr>
        <w:t xml:space="preserve"> </w:t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szCs w:val="24"/>
        </w:rPr>
        <w:tab/>
      </w:r>
      <w:r w:rsidRPr="00906684">
        <w:rPr>
          <w:i/>
          <w:szCs w:val="24"/>
          <w:vertAlign w:val="superscript"/>
        </w:rPr>
        <w:t xml:space="preserve">(инициалы, фамилия, подпись) </w:t>
      </w:r>
    </w:p>
    <w:p w14:paraId="0949CAFC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6EFCEC5A" w14:textId="77777777" w:rsidR="00906684" w:rsidRPr="00906684" w:rsidRDefault="00906684" w:rsidP="00906684">
      <w:pPr>
        <w:spacing w:after="120"/>
        <w:ind w:left="1416" w:firstLine="708"/>
        <w:jc w:val="right"/>
        <w:rPr>
          <w:szCs w:val="24"/>
          <w:vertAlign w:val="superscript"/>
        </w:rPr>
      </w:pPr>
      <w:r w:rsidRPr="00906684">
        <w:rPr>
          <w:i/>
          <w:szCs w:val="24"/>
          <w:vertAlign w:val="superscript"/>
        </w:rPr>
        <w:tab/>
      </w:r>
      <w:r w:rsidRPr="00906684">
        <w:rPr>
          <w:szCs w:val="24"/>
          <w:vertAlign w:val="superscript"/>
        </w:rPr>
        <w:t xml:space="preserve">М.П. </w:t>
      </w:r>
      <w:r w:rsidRPr="00906684">
        <w:rPr>
          <w:szCs w:val="24"/>
          <w:vertAlign w:val="superscript"/>
        </w:rPr>
        <w:tab/>
      </w:r>
      <w:r w:rsidRPr="00906684">
        <w:rPr>
          <w:szCs w:val="24"/>
          <w:vertAlign w:val="superscript"/>
        </w:rPr>
        <w:tab/>
      </w:r>
      <w:r w:rsidRPr="00906684">
        <w:rPr>
          <w:szCs w:val="24"/>
          <w:vertAlign w:val="superscript"/>
        </w:rPr>
        <w:tab/>
      </w:r>
      <w:r w:rsidRPr="00906684">
        <w:rPr>
          <w:szCs w:val="24"/>
          <w:vertAlign w:val="superscript"/>
        </w:rPr>
        <w:tab/>
        <w:t xml:space="preserve">           </w:t>
      </w:r>
    </w:p>
    <w:p w14:paraId="78042B7B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53051860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0584FD1C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59EED3AB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3A3B1F50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092D11E3" w14:textId="258E4A54" w:rsid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5EC64624" w14:textId="777DB3CF" w:rsidR="00C00E02" w:rsidRDefault="00C00E02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2C67F926" w14:textId="2BCDDE7A" w:rsidR="00C00E02" w:rsidRDefault="00C00E02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13DCC697" w14:textId="17BB4149" w:rsidR="00C00E02" w:rsidRDefault="00C00E02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05C44A5D" w14:textId="56659824" w:rsidR="00C00E02" w:rsidRDefault="00C00E02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128A8C6D" w14:textId="6839E1ED" w:rsidR="00C00E02" w:rsidRDefault="00C00E02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0F9D2102" w14:textId="1A081063" w:rsidR="00C00E02" w:rsidRDefault="00C00E02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42696475" w14:textId="77777777" w:rsidR="00C00E02" w:rsidRPr="00906684" w:rsidRDefault="00C00E02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2113F26E" w14:textId="77777777" w:rsidR="00906684" w:rsidRPr="00906684" w:rsidRDefault="00906684" w:rsidP="00906684">
      <w:pPr>
        <w:spacing w:after="120"/>
        <w:ind w:left="1416" w:firstLine="708"/>
        <w:jc w:val="center"/>
        <w:rPr>
          <w:i/>
          <w:szCs w:val="24"/>
          <w:vertAlign w:val="superscript"/>
        </w:rPr>
      </w:pPr>
    </w:p>
    <w:p w14:paraId="4B038636" w14:textId="77777777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lastRenderedPageBreak/>
        <w:t>Приложение № 3</w:t>
      </w:r>
    </w:p>
    <w:p w14:paraId="6140AD9E" w14:textId="77777777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t xml:space="preserve">к решению территориальной избирательной комиссии </w:t>
      </w:r>
    </w:p>
    <w:p w14:paraId="095164BD" w14:textId="0300AA8C" w:rsidR="00906684" w:rsidRPr="00906684" w:rsidRDefault="00906684" w:rsidP="00906684">
      <w:pPr>
        <w:jc w:val="right"/>
        <w:rPr>
          <w:sz w:val="24"/>
          <w:szCs w:val="24"/>
        </w:rPr>
      </w:pPr>
      <w:proofErr w:type="spellStart"/>
      <w:r w:rsidRPr="00906684">
        <w:rPr>
          <w:sz w:val="24"/>
          <w:szCs w:val="24"/>
        </w:rPr>
        <w:t>Лысьвенского</w:t>
      </w:r>
      <w:proofErr w:type="spellEnd"/>
      <w:r w:rsidRPr="00906684">
        <w:rPr>
          <w:sz w:val="24"/>
          <w:szCs w:val="24"/>
        </w:rPr>
        <w:t xml:space="preserve"> </w:t>
      </w:r>
      <w:r w:rsidR="00D87592" w:rsidRPr="00D87592">
        <w:rPr>
          <w:sz w:val="24"/>
          <w:szCs w:val="24"/>
        </w:rPr>
        <w:t>муниципального</w:t>
      </w:r>
      <w:r w:rsidRPr="00906684">
        <w:rPr>
          <w:sz w:val="24"/>
          <w:szCs w:val="24"/>
        </w:rPr>
        <w:t xml:space="preserve"> округа</w:t>
      </w:r>
    </w:p>
    <w:p w14:paraId="3B971473" w14:textId="401D09FB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t>от 2</w:t>
      </w:r>
      <w:r w:rsidR="00D87592">
        <w:rPr>
          <w:sz w:val="24"/>
          <w:szCs w:val="24"/>
        </w:rPr>
        <w:t>6</w:t>
      </w:r>
      <w:r w:rsidRPr="00906684">
        <w:rPr>
          <w:sz w:val="24"/>
          <w:szCs w:val="24"/>
        </w:rPr>
        <w:t>.06.202</w:t>
      </w:r>
      <w:r w:rsidR="00D87592">
        <w:rPr>
          <w:sz w:val="24"/>
          <w:szCs w:val="24"/>
        </w:rPr>
        <w:t>5</w:t>
      </w:r>
      <w:r w:rsidRPr="00906684">
        <w:rPr>
          <w:sz w:val="24"/>
          <w:szCs w:val="24"/>
        </w:rPr>
        <w:t xml:space="preserve"> № </w:t>
      </w:r>
      <w:r w:rsidR="00D87592">
        <w:rPr>
          <w:sz w:val="24"/>
          <w:szCs w:val="24"/>
        </w:rPr>
        <w:t>67</w:t>
      </w:r>
      <w:r w:rsidRPr="00906684">
        <w:rPr>
          <w:sz w:val="24"/>
          <w:szCs w:val="24"/>
        </w:rPr>
        <w:t>/1</w:t>
      </w:r>
      <w:r w:rsidR="00D87592">
        <w:rPr>
          <w:sz w:val="24"/>
          <w:szCs w:val="24"/>
        </w:rPr>
        <w:t>5</w:t>
      </w:r>
      <w:r w:rsidRPr="00906684">
        <w:rPr>
          <w:sz w:val="24"/>
          <w:szCs w:val="24"/>
        </w:rPr>
        <w:t>-</w:t>
      </w:r>
      <w:r>
        <w:rPr>
          <w:sz w:val="24"/>
          <w:szCs w:val="24"/>
        </w:rPr>
        <w:t>5</w:t>
      </w:r>
      <w:r w:rsidRPr="00906684">
        <w:rPr>
          <w:sz w:val="24"/>
          <w:szCs w:val="24"/>
        </w:rPr>
        <w:t xml:space="preserve"> </w:t>
      </w:r>
    </w:p>
    <w:p w14:paraId="11C9F736" w14:textId="77777777" w:rsidR="00906684" w:rsidRPr="00906684" w:rsidRDefault="00906684" w:rsidP="00906684">
      <w:pPr>
        <w:jc w:val="right"/>
        <w:rPr>
          <w:sz w:val="24"/>
          <w:szCs w:val="24"/>
        </w:rPr>
      </w:pPr>
      <w:r w:rsidRPr="00906684">
        <w:rPr>
          <w:sz w:val="24"/>
          <w:szCs w:val="24"/>
        </w:rPr>
        <w:t xml:space="preserve"> </w:t>
      </w:r>
    </w:p>
    <w:p w14:paraId="0C1D90F6" w14:textId="77777777" w:rsidR="00906684" w:rsidRPr="00906684" w:rsidRDefault="00906684" w:rsidP="00906684">
      <w:pPr>
        <w:tabs>
          <w:tab w:val="left" w:pos="4111"/>
        </w:tabs>
        <w:ind w:right="5288"/>
        <w:jc w:val="right"/>
        <w:rPr>
          <w:b/>
          <w:iCs/>
          <w:sz w:val="24"/>
          <w:szCs w:val="24"/>
        </w:rPr>
      </w:pPr>
    </w:p>
    <w:p w14:paraId="654EE5A3" w14:textId="77777777" w:rsidR="00906684" w:rsidRPr="00906684" w:rsidRDefault="00906684" w:rsidP="00906684">
      <w:pPr>
        <w:tabs>
          <w:tab w:val="left" w:pos="4111"/>
        </w:tabs>
        <w:ind w:right="5288"/>
        <w:jc w:val="both"/>
        <w:rPr>
          <w:b/>
          <w:iCs/>
          <w:sz w:val="24"/>
          <w:szCs w:val="24"/>
        </w:rPr>
      </w:pPr>
      <w:r w:rsidRPr="00906684">
        <w:rPr>
          <w:b/>
          <w:iCs/>
          <w:sz w:val="24"/>
          <w:szCs w:val="24"/>
        </w:rPr>
        <w:t>Форма уведомления организаций, индивидуальных предпринимателей, выполняющих работы или оказывающих услуги по изготовлению печатных материалов, о готовности выполнения работ (или оказания услуг) по изготовлению печатных агитационных материалов</w:t>
      </w:r>
    </w:p>
    <w:p w14:paraId="1ECC87DE" w14:textId="77777777" w:rsidR="00906684" w:rsidRPr="00906684" w:rsidRDefault="00906684" w:rsidP="00906684">
      <w:pPr>
        <w:jc w:val="right"/>
        <w:rPr>
          <w:sz w:val="24"/>
          <w:szCs w:val="24"/>
        </w:rPr>
      </w:pPr>
    </w:p>
    <w:p w14:paraId="27850779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 xml:space="preserve">В территориальную избирательную комиссию </w:t>
      </w:r>
    </w:p>
    <w:p w14:paraId="357C6CCC" w14:textId="653165A3" w:rsidR="00906684" w:rsidRPr="00906684" w:rsidRDefault="00906684" w:rsidP="00906684">
      <w:pPr>
        <w:jc w:val="right"/>
        <w:rPr>
          <w:szCs w:val="28"/>
        </w:rPr>
      </w:pPr>
      <w:proofErr w:type="spellStart"/>
      <w:r w:rsidRPr="00906684">
        <w:rPr>
          <w:szCs w:val="28"/>
        </w:rPr>
        <w:t>Лысьвенского</w:t>
      </w:r>
      <w:proofErr w:type="spellEnd"/>
      <w:r w:rsidRPr="00906684">
        <w:rPr>
          <w:szCs w:val="28"/>
        </w:rPr>
        <w:t xml:space="preserve"> </w:t>
      </w:r>
      <w:r w:rsidR="00D87592" w:rsidRPr="00D87592">
        <w:rPr>
          <w:szCs w:val="28"/>
        </w:rPr>
        <w:t>муниципального</w:t>
      </w:r>
      <w:r w:rsidRPr="00906684">
        <w:rPr>
          <w:szCs w:val="28"/>
        </w:rPr>
        <w:t xml:space="preserve"> округа</w:t>
      </w:r>
    </w:p>
    <w:p w14:paraId="01669EA9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 xml:space="preserve">618900, Пермский край, </w:t>
      </w:r>
    </w:p>
    <w:p w14:paraId="58E176FC" w14:textId="77777777" w:rsidR="00906684" w:rsidRPr="00906684" w:rsidRDefault="00906684" w:rsidP="00906684">
      <w:pPr>
        <w:jc w:val="right"/>
        <w:rPr>
          <w:szCs w:val="28"/>
        </w:rPr>
      </w:pPr>
      <w:r w:rsidRPr="00906684">
        <w:rPr>
          <w:szCs w:val="28"/>
        </w:rPr>
        <w:t>г. Лысьва, ул. Мира, д. 26,</w:t>
      </w:r>
    </w:p>
    <w:p w14:paraId="5C9E8739" w14:textId="77777777" w:rsidR="00906684" w:rsidRPr="00906684" w:rsidRDefault="00906684" w:rsidP="00906684">
      <w:pPr>
        <w:jc w:val="center"/>
        <w:rPr>
          <w:b/>
          <w:szCs w:val="28"/>
        </w:rPr>
      </w:pPr>
      <w:r w:rsidRPr="00906684">
        <w:rPr>
          <w:b/>
          <w:szCs w:val="28"/>
        </w:rPr>
        <w:t>УВЕДОМЛЕНИЕ</w:t>
      </w:r>
    </w:p>
    <w:p w14:paraId="48B68DAB" w14:textId="77777777" w:rsidR="00906684" w:rsidRPr="00906684" w:rsidRDefault="00906684" w:rsidP="00906684">
      <w:pPr>
        <w:ind w:firstLine="708"/>
        <w:jc w:val="both"/>
        <w:rPr>
          <w:szCs w:val="28"/>
        </w:rPr>
      </w:pPr>
      <w:r w:rsidRPr="00906684">
        <w:rPr>
          <w:szCs w:val="28"/>
        </w:rPr>
        <w:t>В соответствии с частью 2 статьи 53 Закона Пермского края от 09.11.2009 №525-ПК «О выборах депутатов представительных органов муниципальных образований в Пермском крае»</w:t>
      </w:r>
    </w:p>
    <w:p w14:paraId="1E65AB8B" w14:textId="04520187" w:rsidR="00906684" w:rsidRPr="00906684" w:rsidRDefault="00906684" w:rsidP="00906684">
      <w:pPr>
        <w:jc w:val="both"/>
        <w:rPr>
          <w:sz w:val="24"/>
          <w:szCs w:val="24"/>
        </w:rPr>
      </w:pPr>
      <w:r w:rsidRPr="00906684">
        <w:rPr>
          <w:sz w:val="24"/>
          <w:szCs w:val="24"/>
        </w:rPr>
        <w:t>__________________________________________________________________</w:t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</w:r>
      <w:r w:rsidRPr="00906684">
        <w:rPr>
          <w:sz w:val="24"/>
          <w:szCs w:val="24"/>
        </w:rPr>
        <w:softHyphen/>
        <w:t>___________</w:t>
      </w:r>
    </w:p>
    <w:p w14:paraId="3D72C5D8" w14:textId="77777777" w:rsidR="00906684" w:rsidRPr="00906684" w:rsidRDefault="00906684" w:rsidP="00906684">
      <w:pPr>
        <w:ind w:left="708" w:firstLine="708"/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 xml:space="preserve">(полное фирменное </w:t>
      </w:r>
      <w:proofErr w:type="gramStart"/>
      <w:r w:rsidRPr="00906684">
        <w:rPr>
          <w:i/>
          <w:sz w:val="24"/>
          <w:szCs w:val="24"/>
          <w:vertAlign w:val="superscript"/>
        </w:rPr>
        <w:t>наименование  организации</w:t>
      </w:r>
      <w:proofErr w:type="gramEnd"/>
      <w:r w:rsidRPr="00906684">
        <w:rPr>
          <w:i/>
          <w:sz w:val="24"/>
          <w:szCs w:val="24"/>
          <w:vertAlign w:val="superscript"/>
        </w:rPr>
        <w:t>)</w:t>
      </w:r>
    </w:p>
    <w:p w14:paraId="771CBAD8" w14:textId="77777777" w:rsidR="00906684" w:rsidRPr="00906684" w:rsidRDefault="00906684" w:rsidP="00906684">
      <w:pPr>
        <w:ind w:left="708" w:firstLine="708"/>
        <w:jc w:val="center"/>
        <w:rPr>
          <w:i/>
          <w:sz w:val="24"/>
          <w:szCs w:val="24"/>
          <w:vertAlign w:val="superscript"/>
        </w:rPr>
      </w:pPr>
    </w:p>
    <w:p w14:paraId="2438E655" w14:textId="77777777" w:rsidR="00906684" w:rsidRPr="00906684" w:rsidRDefault="00906684" w:rsidP="00906684">
      <w:pPr>
        <w:jc w:val="both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________________________________________________________________________________________________________</w:t>
      </w:r>
    </w:p>
    <w:p w14:paraId="35E91A14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(Ф.И.О. индивидуального предпринимателя)</w:t>
      </w:r>
    </w:p>
    <w:p w14:paraId="4A9A4AE1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</w:p>
    <w:p w14:paraId="1C377CDF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___________________________________________________________________________________________________________</w:t>
      </w:r>
    </w:p>
    <w:p w14:paraId="17BE3667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 xml:space="preserve">(субъект РФ, зарегистрирована организация, место </w:t>
      </w:r>
      <w:proofErr w:type="gramStart"/>
      <w:r w:rsidRPr="00906684">
        <w:rPr>
          <w:i/>
          <w:sz w:val="24"/>
          <w:szCs w:val="24"/>
          <w:vertAlign w:val="superscript"/>
        </w:rPr>
        <w:t>жительства  ИП</w:t>
      </w:r>
      <w:proofErr w:type="gramEnd"/>
      <w:r w:rsidRPr="00906684">
        <w:rPr>
          <w:i/>
          <w:sz w:val="24"/>
          <w:szCs w:val="24"/>
          <w:vertAlign w:val="superscript"/>
        </w:rPr>
        <w:t>)</w:t>
      </w:r>
    </w:p>
    <w:p w14:paraId="7739DA84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</w:p>
    <w:p w14:paraId="0180F6A3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________________________________________________________________________________________________________</w:t>
      </w:r>
    </w:p>
    <w:p w14:paraId="4B828848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(ИНН организации, индивидуального предпринимателя)</w:t>
      </w:r>
    </w:p>
    <w:p w14:paraId="69B30D6B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</w:p>
    <w:p w14:paraId="1516B051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________________________________________________________________________________________________________</w:t>
      </w:r>
    </w:p>
    <w:p w14:paraId="2276E33A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(Юридический адрес организации, индивидуального предпринимателя)</w:t>
      </w:r>
    </w:p>
    <w:p w14:paraId="45F7ECB4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</w:p>
    <w:p w14:paraId="53409DEA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_________________________________________________________________________________________________________</w:t>
      </w:r>
    </w:p>
    <w:p w14:paraId="70F702C1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(Фактический адрес)</w:t>
      </w:r>
    </w:p>
    <w:p w14:paraId="4F31A3C4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</w:p>
    <w:p w14:paraId="3E648792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________________________________________________________________________________________________________</w:t>
      </w:r>
    </w:p>
    <w:p w14:paraId="31B1BF10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(Телефон, адрес электронной почты)</w:t>
      </w:r>
    </w:p>
    <w:p w14:paraId="0AFB862F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</w:p>
    <w:p w14:paraId="6E57637B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___________________________________________________________________________________________________________</w:t>
      </w:r>
    </w:p>
    <w:p w14:paraId="29905E8B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  <w:vertAlign w:val="superscript"/>
        </w:rPr>
        <w:t>(Вид собственности)</w:t>
      </w:r>
    </w:p>
    <w:p w14:paraId="2287D3E3" w14:textId="3DF4B2EB" w:rsidR="00906684" w:rsidRPr="00906684" w:rsidRDefault="00906684" w:rsidP="00906684">
      <w:pPr>
        <w:spacing w:after="120"/>
        <w:jc w:val="both"/>
        <w:rPr>
          <w:szCs w:val="28"/>
        </w:rPr>
      </w:pPr>
      <w:r w:rsidRPr="00906684">
        <w:rPr>
          <w:szCs w:val="28"/>
        </w:rPr>
        <w:t xml:space="preserve">уведомляет территориальную избирательную комиссию </w:t>
      </w:r>
      <w:proofErr w:type="spellStart"/>
      <w:r w:rsidRPr="00906684">
        <w:rPr>
          <w:szCs w:val="28"/>
        </w:rPr>
        <w:t>Лысьвенского</w:t>
      </w:r>
      <w:proofErr w:type="spellEnd"/>
      <w:r w:rsidRPr="00906684">
        <w:rPr>
          <w:szCs w:val="28"/>
        </w:rPr>
        <w:t xml:space="preserve"> </w:t>
      </w:r>
      <w:r w:rsidR="00D87592" w:rsidRPr="00D87592">
        <w:rPr>
          <w:szCs w:val="28"/>
        </w:rPr>
        <w:t>муниципального</w:t>
      </w:r>
      <w:r w:rsidRPr="00906684">
        <w:rPr>
          <w:szCs w:val="28"/>
        </w:rPr>
        <w:t xml:space="preserve"> округа о готовности выполнения работ (или оказания услуг) по изготовлению печатных агитационных материалов кандидатов на платной основе в период проведения </w:t>
      </w:r>
      <w:r w:rsidR="00C00E02" w:rsidRPr="00C00E02">
        <w:rPr>
          <w:rFonts w:eastAsia="Calibri"/>
          <w:bCs/>
          <w:color w:val="000000"/>
          <w:szCs w:val="28"/>
          <w:lang w:eastAsia="en-US"/>
        </w:rPr>
        <w:t xml:space="preserve">дополнительных выборов депутата Думы </w:t>
      </w:r>
      <w:proofErr w:type="spellStart"/>
      <w:r w:rsidR="00C00E02" w:rsidRPr="00C00E02">
        <w:rPr>
          <w:rFonts w:eastAsia="Calibri"/>
          <w:bCs/>
          <w:color w:val="000000"/>
          <w:szCs w:val="28"/>
          <w:lang w:eastAsia="en-US"/>
        </w:rPr>
        <w:t>Лысьвенского</w:t>
      </w:r>
      <w:proofErr w:type="spellEnd"/>
      <w:r w:rsidR="00C00E02" w:rsidRPr="00C00E02">
        <w:rPr>
          <w:rFonts w:eastAsia="Calibri"/>
          <w:bCs/>
          <w:color w:val="000000"/>
          <w:szCs w:val="28"/>
          <w:lang w:eastAsia="en-US"/>
        </w:rPr>
        <w:t xml:space="preserve"> </w:t>
      </w:r>
      <w:r w:rsidR="00D87592" w:rsidRPr="00D87592">
        <w:rPr>
          <w:rFonts w:eastAsia="Calibri"/>
          <w:bCs/>
          <w:color w:val="000000"/>
          <w:szCs w:val="28"/>
          <w:lang w:eastAsia="en-US"/>
        </w:rPr>
        <w:t>муниципального</w:t>
      </w:r>
      <w:r w:rsidR="00C00E02" w:rsidRPr="00C00E02">
        <w:rPr>
          <w:rFonts w:eastAsia="Calibri"/>
          <w:bCs/>
          <w:color w:val="000000"/>
          <w:szCs w:val="28"/>
          <w:lang w:eastAsia="en-US"/>
        </w:rPr>
        <w:t xml:space="preserve"> округа третьего созыва по одномандатному избирательному округу № </w:t>
      </w:r>
      <w:r w:rsidR="00D87592">
        <w:rPr>
          <w:rFonts w:eastAsia="Calibri"/>
          <w:bCs/>
          <w:color w:val="000000"/>
          <w:szCs w:val="28"/>
          <w:lang w:eastAsia="en-US"/>
        </w:rPr>
        <w:t>9</w:t>
      </w:r>
      <w:r w:rsidR="00C00E02">
        <w:rPr>
          <w:rFonts w:eastAsia="Calibri"/>
          <w:bCs/>
          <w:color w:val="000000"/>
          <w:szCs w:val="28"/>
          <w:lang w:eastAsia="en-US"/>
        </w:rPr>
        <w:t>.</w:t>
      </w:r>
    </w:p>
    <w:p w14:paraId="4FD879B0" w14:textId="77777777" w:rsidR="00906684" w:rsidRPr="00906684" w:rsidRDefault="00906684" w:rsidP="00906684">
      <w:pPr>
        <w:ind w:firstLine="708"/>
        <w:jc w:val="center"/>
        <w:rPr>
          <w:szCs w:val="28"/>
        </w:rPr>
      </w:pPr>
      <w:r w:rsidRPr="00906684">
        <w:rPr>
          <w:szCs w:val="28"/>
        </w:rPr>
        <w:lastRenderedPageBreak/>
        <w:t>Сведения о размере (в валюте Российской Федерации) и других условиях оплаты работ или услуг по изготовлению печатных агитационных материалов опубликованы в периодическом печатном издании:</w:t>
      </w:r>
    </w:p>
    <w:p w14:paraId="3EC1470E" w14:textId="77777777" w:rsidR="00906684" w:rsidRPr="00906684" w:rsidRDefault="00906684" w:rsidP="00906684">
      <w:pPr>
        <w:jc w:val="center"/>
        <w:rPr>
          <w:sz w:val="24"/>
          <w:szCs w:val="24"/>
        </w:rPr>
      </w:pPr>
    </w:p>
    <w:p w14:paraId="17CFB011" w14:textId="77777777" w:rsidR="00906684" w:rsidRPr="00906684" w:rsidRDefault="00906684" w:rsidP="00906684">
      <w:pPr>
        <w:jc w:val="center"/>
        <w:rPr>
          <w:szCs w:val="28"/>
        </w:rPr>
      </w:pPr>
      <w:r w:rsidRPr="00906684">
        <w:rPr>
          <w:szCs w:val="28"/>
        </w:rPr>
        <w:t>____________________________________________________ № ____________</w:t>
      </w:r>
    </w:p>
    <w:p w14:paraId="15A236B3" w14:textId="77777777" w:rsidR="00906684" w:rsidRPr="00906684" w:rsidRDefault="00906684" w:rsidP="00906684">
      <w:pPr>
        <w:jc w:val="center"/>
        <w:rPr>
          <w:i/>
          <w:sz w:val="24"/>
          <w:szCs w:val="24"/>
          <w:vertAlign w:val="superscript"/>
        </w:rPr>
      </w:pPr>
      <w:r w:rsidRPr="00906684">
        <w:rPr>
          <w:i/>
          <w:sz w:val="24"/>
          <w:szCs w:val="24"/>
        </w:rPr>
        <w:t xml:space="preserve"> </w:t>
      </w:r>
      <w:r w:rsidRPr="00906684">
        <w:rPr>
          <w:i/>
          <w:sz w:val="24"/>
          <w:szCs w:val="24"/>
          <w:vertAlign w:val="superscript"/>
        </w:rPr>
        <w:t>(наименование СМИ, в котором были опубликованы сведения о размере и других условиях оплаты)</w:t>
      </w:r>
    </w:p>
    <w:p w14:paraId="0B191F30" w14:textId="36BACDE3" w:rsidR="00906684" w:rsidRPr="00906684" w:rsidRDefault="00906684" w:rsidP="00906684">
      <w:pPr>
        <w:jc w:val="center"/>
        <w:rPr>
          <w:szCs w:val="28"/>
        </w:rPr>
      </w:pPr>
      <w:r w:rsidRPr="00906684">
        <w:rPr>
          <w:szCs w:val="28"/>
        </w:rPr>
        <w:t xml:space="preserve">от </w:t>
      </w:r>
      <w:proofErr w:type="gramStart"/>
      <w:r w:rsidRPr="00906684">
        <w:rPr>
          <w:szCs w:val="28"/>
        </w:rPr>
        <w:t>« _</w:t>
      </w:r>
      <w:proofErr w:type="gramEnd"/>
      <w:r w:rsidRPr="00906684">
        <w:rPr>
          <w:szCs w:val="28"/>
        </w:rPr>
        <w:t>___» _______________ 202</w:t>
      </w:r>
      <w:r w:rsidR="00D87592">
        <w:rPr>
          <w:szCs w:val="28"/>
        </w:rPr>
        <w:t>5</w:t>
      </w:r>
      <w:r w:rsidRPr="00906684">
        <w:rPr>
          <w:szCs w:val="28"/>
        </w:rPr>
        <w:t xml:space="preserve"> г.</w:t>
      </w:r>
    </w:p>
    <w:p w14:paraId="5DCE23B7" w14:textId="77777777" w:rsidR="00906684" w:rsidRPr="00906684" w:rsidRDefault="00906684" w:rsidP="00906684">
      <w:pPr>
        <w:jc w:val="center"/>
        <w:rPr>
          <w:szCs w:val="28"/>
        </w:rPr>
      </w:pPr>
    </w:p>
    <w:p w14:paraId="483D14EC" w14:textId="77777777" w:rsidR="00906684" w:rsidRPr="00906684" w:rsidRDefault="00906684" w:rsidP="00906684">
      <w:pPr>
        <w:jc w:val="center"/>
        <w:rPr>
          <w:szCs w:val="28"/>
        </w:rPr>
      </w:pPr>
      <w:r w:rsidRPr="00906684">
        <w:rPr>
          <w:szCs w:val="28"/>
        </w:rPr>
        <w:t>Экземпляр периодического печатного издания прилагается.</w:t>
      </w:r>
    </w:p>
    <w:p w14:paraId="6A587BB9" w14:textId="77777777" w:rsidR="00906684" w:rsidRPr="00906684" w:rsidRDefault="00906684" w:rsidP="00906684">
      <w:pPr>
        <w:ind w:firstLine="708"/>
        <w:jc w:val="center"/>
        <w:rPr>
          <w:szCs w:val="28"/>
        </w:rPr>
      </w:pPr>
    </w:p>
    <w:p w14:paraId="5F8F47D0" w14:textId="77777777" w:rsidR="00906684" w:rsidRPr="00906684" w:rsidRDefault="00906684" w:rsidP="00906684">
      <w:pPr>
        <w:jc w:val="center"/>
        <w:rPr>
          <w:szCs w:val="28"/>
        </w:rPr>
      </w:pPr>
    </w:p>
    <w:p w14:paraId="16C2EE13" w14:textId="77777777" w:rsidR="00906684" w:rsidRPr="00906684" w:rsidRDefault="00906684" w:rsidP="00906684">
      <w:pPr>
        <w:jc w:val="center"/>
        <w:rPr>
          <w:szCs w:val="28"/>
        </w:rPr>
      </w:pPr>
    </w:p>
    <w:p w14:paraId="4F341DE0" w14:textId="44AFA1AA" w:rsidR="00906684" w:rsidRPr="00906684" w:rsidRDefault="00906684" w:rsidP="00906684">
      <w:pPr>
        <w:jc w:val="center"/>
        <w:rPr>
          <w:szCs w:val="28"/>
        </w:rPr>
      </w:pPr>
      <w:r w:rsidRPr="00906684">
        <w:rPr>
          <w:szCs w:val="28"/>
        </w:rPr>
        <w:t>«_____</w:t>
      </w:r>
      <w:proofErr w:type="gramStart"/>
      <w:r w:rsidRPr="00906684">
        <w:rPr>
          <w:szCs w:val="28"/>
        </w:rPr>
        <w:t>_»_</w:t>
      </w:r>
      <w:proofErr w:type="gramEnd"/>
      <w:r w:rsidRPr="00906684">
        <w:rPr>
          <w:szCs w:val="28"/>
        </w:rPr>
        <w:t>__________202</w:t>
      </w:r>
      <w:r w:rsidR="00D87592">
        <w:rPr>
          <w:szCs w:val="28"/>
        </w:rPr>
        <w:t>5</w:t>
      </w:r>
      <w:r w:rsidRPr="00906684">
        <w:rPr>
          <w:szCs w:val="28"/>
        </w:rPr>
        <w:t xml:space="preserve"> г.</w:t>
      </w:r>
    </w:p>
    <w:p w14:paraId="1D6B0573" w14:textId="77777777" w:rsidR="00906684" w:rsidRPr="00906684" w:rsidRDefault="00906684" w:rsidP="00906684">
      <w:pPr>
        <w:jc w:val="center"/>
        <w:rPr>
          <w:szCs w:val="28"/>
        </w:rPr>
      </w:pPr>
    </w:p>
    <w:p w14:paraId="2DBCD5E9" w14:textId="77777777" w:rsidR="00906684" w:rsidRPr="00906684" w:rsidRDefault="00906684" w:rsidP="00906684">
      <w:pPr>
        <w:jc w:val="center"/>
        <w:rPr>
          <w:sz w:val="24"/>
          <w:szCs w:val="24"/>
        </w:rPr>
      </w:pPr>
      <w:r w:rsidRPr="00906684">
        <w:rPr>
          <w:szCs w:val="28"/>
        </w:rPr>
        <w:t>Должность</w:t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</w:r>
      <w:r w:rsidRPr="00906684">
        <w:rPr>
          <w:szCs w:val="28"/>
        </w:rPr>
        <w:tab/>
        <w:t>___________________________</w:t>
      </w:r>
    </w:p>
    <w:p w14:paraId="406709E9" w14:textId="77777777" w:rsidR="00906684" w:rsidRPr="00906684" w:rsidRDefault="00906684" w:rsidP="00906684">
      <w:pPr>
        <w:ind w:left="1416" w:firstLine="708"/>
        <w:jc w:val="center"/>
        <w:rPr>
          <w:szCs w:val="28"/>
        </w:rPr>
      </w:pPr>
      <w:r w:rsidRPr="00906684">
        <w:rPr>
          <w:sz w:val="24"/>
          <w:szCs w:val="24"/>
        </w:rPr>
        <w:t xml:space="preserve"> </w:t>
      </w:r>
      <w:r w:rsidRPr="00906684">
        <w:rPr>
          <w:sz w:val="24"/>
          <w:szCs w:val="24"/>
        </w:rPr>
        <w:tab/>
      </w:r>
      <w:r w:rsidRPr="00906684">
        <w:rPr>
          <w:sz w:val="24"/>
          <w:szCs w:val="24"/>
        </w:rPr>
        <w:tab/>
      </w:r>
      <w:r w:rsidRPr="00906684">
        <w:rPr>
          <w:sz w:val="24"/>
          <w:szCs w:val="24"/>
        </w:rPr>
        <w:tab/>
      </w:r>
      <w:r w:rsidRPr="00906684">
        <w:rPr>
          <w:sz w:val="24"/>
          <w:szCs w:val="24"/>
        </w:rPr>
        <w:tab/>
      </w:r>
      <w:r w:rsidRPr="00906684">
        <w:rPr>
          <w:sz w:val="24"/>
          <w:szCs w:val="24"/>
        </w:rPr>
        <w:tab/>
      </w:r>
      <w:r w:rsidRPr="00906684">
        <w:rPr>
          <w:i/>
          <w:sz w:val="24"/>
          <w:szCs w:val="24"/>
          <w:vertAlign w:val="superscript"/>
        </w:rPr>
        <w:t xml:space="preserve">(инициалы, фамилия, подпись) </w:t>
      </w:r>
      <w:r w:rsidRPr="00906684">
        <w:rPr>
          <w:szCs w:val="28"/>
        </w:rPr>
        <w:t xml:space="preserve"> </w:t>
      </w:r>
    </w:p>
    <w:p w14:paraId="4BF4074F" w14:textId="77777777" w:rsidR="00906684" w:rsidRPr="00906684" w:rsidRDefault="00906684" w:rsidP="00906684">
      <w:pPr>
        <w:ind w:left="1416" w:firstLine="708"/>
        <w:jc w:val="center"/>
        <w:rPr>
          <w:i/>
          <w:sz w:val="24"/>
          <w:szCs w:val="24"/>
          <w:vertAlign w:val="superscript"/>
        </w:rPr>
      </w:pPr>
      <w:r w:rsidRPr="00906684">
        <w:rPr>
          <w:szCs w:val="28"/>
        </w:rPr>
        <w:t xml:space="preserve">                                          </w:t>
      </w:r>
      <w:proofErr w:type="spellStart"/>
      <w:r w:rsidRPr="00906684">
        <w:rPr>
          <w:szCs w:val="28"/>
        </w:rPr>
        <w:t>м.п</w:t>
      </w:r>
      <w:proofErr w:type="spellEnd"/>
      <w:r w:rsidRPr="00906684">
        <w:rPr>
          <w:szCs w:val="28"/>
        </w:rPr>
        <w:t xml:space="preserve">. </w:t>
      </w:r>
    </w:p>
    <w:p w14:paraId="6BC94F78" w14:textId="77777777" w:rsidR="00906684" w:rsidRPr="00906684" w:rsidRDefault="00906684" w:rsidP="00906684">
      <w:pPr>
        <w:jc w:val="both"/>
        <w:rPr>
          <w:szCs w:val="28"/>
        </w:rPr>
      </w:pPr>
    </w:p>
    <w:p w14:paraId="3F10BE10" w14:textId="0058383E" w:rsidR="00906684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p w14:paraId="5372607D" w14:textId="77777777" w:rsidR="00906684" w:rsidRPr="00267025" w:rsidRDefault="00906684" w:rsidP="00BB27D3">
      <w:pPr>
        <w:widowControl w:val="0"/>
        <w:autoSpaceDE w:val="0"/>
        <w:autoSpaceDN w:val="0"/>
        <w:adjustRightInd w:val="0"/>
        <w:ind w:right="283"/>
        <w:jc w:val="right"/>
        <w:outlineLvl w:val="0"/>
        <w:rPr>
          <w:sz w:val="22"/>
          <w:szCs w:val="22"/>
        </w:rPr>
      </w:pPr>
    </w:p>
    <w:sectPr w:rsidR="00906684" w:rsidRPr="00267025" w:rsidSect="00D87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993" w:right="851" w:bottom="851" w:left="1701" w:header="284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78954" w14:textId="77777777" w:rsidR="007131C7" w:rsidRDefault="007131C7">
      <w:r>
        <w:separator/>
      </w:r>
    </w:p>
  </w:endnote>
  <w:endnote w:type="continuationSeparator" w:id="0">
    <w:p w14:paraId="1A08EECE" w14:textId="77777777" w:rsidR="007131C7" w:rsidRDefault="0071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FBA52" w14:textId="77777777"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71EBB80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A41EF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2E061" w14:textId="77777777" w:rsidR="007131C7" w:rsidRDefault="007131C7">
      <w:r>
        <w:separator/>
      </w:r>
    </w:p>
  </w:footnote>
  <w:footnote w:type="continuationSeparator" w:id="0">
    <w:p w14:paraId="26444EDA" w14:textId="77777777" w:rsidR="007131C7" w:rsidRDefault="00713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7F0F7" w14:textId="77777777"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20340BD9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7B06" w14:textId="77777777"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D465AC9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4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60"/>
      <w:gridCol w:w="850"/>
      <w:gridCol w:w="248"/>
      <w:gridCol w:w="3764"/>
      <w:gridCol w:w="241"/>
      <w:gridCol w:w="11"/>
    </w:tblGrid>
    <w:tr w:rsidR="00A354F7" w14:paraId="440ABE5C" w14:textId="77777777" w:rsidTr="00E80D76">
      <w:trPr>
        <w:trHeight w:hRule="exact" w:val="567"/>
      </w:trPr>
      <w:tc>
        <w:tcPr>
          <w:tcW w:w="9421" w:type="dxa"/>
          <w:gridSpan w:val="8"/>
          <w:tcMar>
            <w:left w:w="0" w:type="dxa"/>
            <w:right w:w="0" w:type="dxa"/>
          </w:tcMar>
        </w:tcPr>
        <w:p w14:paraId="4521FD99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2E692561" w14:textId="77777777" w:rsidTr="00E80D76">
      <w:tc>
        <w:tcPr>
          <w:tcW w:w="9421" w:type="dxa"/>
          <w:gridSpan w:val="8"/>
          <w:tcMar>
            <w:left w:w="0" w:type="dxa"/>
            <w:right w:w="0" w:type="dxa"/>
          </w:tcMar>
        </w:tcPr>
        <w:p w14:paraId="6B3598D9" w14:textId="1862726A"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ЛЫСЬВЕНСКОГО </w:t>
          </w:r>
          <w:r w:rsidR="001F49D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ОГО ОКРУГА</w:t>
          </w:r>
        </w:p>
        <w:p w14:paraId="0235BD5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62AD537F" w14:textId="77777777"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2C246806" w14:textId="77777777" w:rsidTr="00E80D76">
      <w:tc>
        <w:tcPr>
          <w:tcW w:w="9421" w:type="dxa"/>
          <w:gridSpan w:val="8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2CBB67C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779CBF79" w14:textId="77777777" w:rsidTr="00E80D76">
      <w:trPr>
        <w:gridAfter w:val="1"/>
        <w:wAfter w:w="11" w:type="dxa"/>
      </w:trPr>
      <w:tc>
        <w:tcPr>
          <w:tcW w:w="4307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BB771C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17943FE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D643046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09D51670" w14:textId="77777777" w:rsidTr="00E80D76">
      <w:trPr>
        <w:gridAfter w:val="1"/>
        <w:wAfter w:w="11" w:type="dxa"/>
      </w:trPr>
      <w:tc>
        <w:tcPr>
          <w:tcW w:w="4307" w:type="dxa"/>
          <w:gridSpan w:val="3"/>
          <w:tcMar>
            <w:left w:w="0" w:type="dxa"/>
            <w:right w:w="0" w:type="dxa"/>
          </w:tcMar>
        </w:tcPr>
        <w:p w14:paraId="536A8130" w14:textId="439154EE" w:rsidR="00A354F7" w:rsidRPr="006A5A84" w:rsidRDefault="00E80D76" w:rsidP="0092469F">
          <w:pPr>
            <w:pStyle w:val="ConsPlusNonformat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1F49D6">
            <w:rPr>
              <w:rFonts w:ascii="Times New Roman" w:hAnsi="Times New Roman" w:cs="Times New Roman"/>
              <w:sz w:val="24"/>
              <w:szCs w:val="24"/>
            </w:rPr>
            <w:t>6</w:t>
          </w:r>
          <w:r w:rsidR="006A5A84" w:rsidRPr="006A5A84">
            <w:rPr>
              <w:rFonts w:ascii="Times New Roman" w:hAnsi="Times New Roman" w:cs="Times New Roman"/>
              <w:sz w:val="24"/>
              <w:szCs w:val="24"/>
            </w:rPr>
            <w:t>.06.202</w:t>
          </w:r>
          <w:r w:rsidR="001F49D6">
            <w:rPr>
              <w:rFonts w:ascii="Times New Roman" w:hAnsi="Times New Roman" w:cs="Times New Roman"/>
              <w:sz w:val="24"/>
              <w:szCs w:val="24"/>
            </w:rPr>
            <w:t>5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37EAEE92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ACF329A" w14:textId="7FD63201" w:rsidR="00A354F7" w:rsidRPr="006A5A84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A5A84">
            <w:rPr>
              <w:rFonts w:ascii="Times New Roman" w:hAnsi="Times New Roman" w:cs="Times New Roman"/>
              <w:sz w:val="24"/>
              <w:szCs w:val="24"/>
            </w:rPr>
            <w:t xml:space="preserve">№ </w:t>
          </w:r>
          <w:r w:rsidR="001F49D6">
            <w:rPr>
              <w:rFonts w:ascii="Times New Roman" w:hAnsi="Times New Roman" w:cs="Times New Roman"/>
              <w:sz w:val="24"/>
              <w:szCs w:val="24"/>
            </w:rPr>
            <w:t>67</w:t>
          </w:r>
          <w:r w:rsidR="006A5A84" w:rsidRPr="006A5A84">
            <w:rPr>
              <w:rFonts w:ascii="Times New Roman" w:hAnsi="Times New Roman" w:cs="Times New Roman"/>
              <w:sz w:val="24"/>
              <w:szCs w:val="24"/>
            </w:rPr>
            <w:t>/</w:t>
          </w:r>
          <w:r w:rsidR="00B13B8D">
            <w:rPr>
              <w:rFonts w:ascii="Times New Roman" w:hAnsi="Times New Roman" w:cs="Times New Roman"/>
              <w:sz w:val="24"/>
              <w:szCs w:val="24"/>
            </w:rPr>
            <w:t>1</w:t>
          </w:r>
          <w:r w:rsidR="001F49D6">
            <w:rPr>
              <w:rFonts w:ascii="Times New Roman" w:hAnsi="Times New Roman" w:cs="Times New Roman"/>
              <w:sz w:val="24"/>
              <w:szCs w:val="24"/>
            </w:rPr>
            <w:t>5</w:t>
          </w:r>
          <w:r w:rsidR="006A5A84" w:rsidRPr="006A5A84">
            <w:rPr>
              <w:rFonts w:ascii="Times New Roman" w:hAnsi="Times New Roman" w:cs="Times New Roman"/>
              <w:sz w:val="24"/>
              <w:szCs w:val="24"/>
            </w:rPr>
            <w:t>-5</w:t>
          </w:r>
        </w:p>
      </w:tc>
    </w:tr>
    <w:tr w:rsidR="00A354F7" w14:paraId="4BB72CA8" w14:textId="77777777" w:rsidTr="00E80D76">
      <w:trPr>
        <w:trHeight w:val="460"/>
      </w:trPr>
      <w:tc>
        <w:tcPr>
          <w:tcW w:w="9421" w:type="dxa"/>
          <w:gridSpan w:val="8"/>
          <w:tcMar>
            <w:left w:w="0" w:type="dxa"/>
            <w:right w:w="0" w:type="dxa"/>
          </w:tcMar>
        </w:tcPr>
        <w:p w14:paraId="4ECA8E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14:paraId="3759952B" w14:textId="77777777" w:rsidTr="00E80D76">
      <w:trPr>
        <w:gridAfter w:val="1"/>
        <w:wAfter w:w="11" w:type="dxa"/>
        <w:trHeight w:val="357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4D3916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222F7428" w14:textId="14AB3F6D" w:rsidR="00683BC6" w:rsidRPr="00683BC6" w:rsidRDefault="00683BC6" w:rsidP="00FA4FE6">
          <w:pPr>
            <w:tabs>
              <w:tab w:val="left" w:pos="0"/>
              <w:tab w:val="left" w:pos="1176"/>
            </w:tabs>
            <w:ind w:left="-112" w:right="-129"/>
          </w:pPr>
        </w:p>
      </w:tc>
      <w:tc>
        <w:tcPr>
          <w:tcW w:w="360" w:type="dxa"/>
          <w:tcBorders>
            <w:top w:val="single" w:sz="8" w:space="0" w:color="auto"/>
            <w:right w:val="single" w:sz="8" w:space="0" w:color="auto"/>
          </w:tcBorders>
        </w:tcPr>
        <w:p w14:paraId="1187E1C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4ED281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3927FF47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4E79297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1938E94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02BC66B2" w14:textId="77777777" w:rsidR="00DE4F23" w:rsidRDefault="00DE4F23" w:rsidP="00A129C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C73BE9"/>
    <w:multiLevelType w:val="hybridMultilevel"/>
    <w:tmpl w:val="1476667C"/>
    <w:lvl w:ilvl="0" w:tplc="0B2AB278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864A24"/>
    <w:multiLevelType w:val="hybridMultilevel"/>
    <w:tmpl w:val="666E1B36"/>
    <w:lvl w:ilvl="0" w:tplc="4A16965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05F0"/>
    <w:rsid w:val="00007116"/>
    <w:rsid w:val="000137D7"/>
    <w:rsid w:val="000161B4"/>
    <w:rsid w:val="00017268"/>
    <w:rsid w:val="00035ABC"/>
    <w:rsid w:val="000441D3"/>
    <w:rsid w:val="00051066"/>
    <w:rsid w:val="000633DA"/>
    <w:rsid w:val="000635C8"/>
    <w:rsid w:val="000840AA"/>
    <w:rsid w:val="00085DCE"/>
    <w:rsid w:val="0009358A"/>
    <w:rsid w:val="000B4A0E"/>
    <w:rsid w:val="000D75F1"/>
    <w:rsid w:val="001000CE"/>
    <w:rsid w:val="001243E3"/>
    <w:rsid w:val="00125315"/>
    <w:rsid w:val="001466C9"/>
    <w:rsid w:val="0017083F"/>
    <w:rsid w:val="00170D09"/>
    <w:rsid w:val="00185C60"/>
    <w:rsid w:val="001A6C98"/>
    <w:rsid w:val="001F49D6"/>
    <w:rsid w:val="00203789"/>
    <w:rsid w:val="00205244"/>
    <w:rsid w:val="0021074E"/>
    <w:rsid w:val="002112BC"/>
    <w:rsid w:val="00232907"/>
    <w:rsid w:val="002332D4"/>
    <w:rsid w:val="00236AEA"/>
    <w:rsid w:val="00241611"/>
    <w:rsid w:val="00254CB7"/>
    <w:rsid w:val="00255B6B"/>
    <w:rsid w:val="0026290E"/>
    <w:rsid w:val="00262E77"/>
    <w:rsid w:val="00267025"/>
    <w:rsid w:val="0029672B"/>
    <w:rsid w:val="002A1C1E"/>
    <w:rsid w:val="002C2A72"/>
    <w:rsid w:val="002C60CA"/>
    <w:rsid w:val="003012C6"/>
    <w:rsid w:val="00303589"/>
    <w:rsid w:val="003050E4"/>
    <w:rsid w:val="00331EFD"/>
    <w:rsid w:val="003349E6"/>
    <w:rsid w:val="00366FA0"/>
    <w:rsid w:val="00367F80"/>
    <w:rsid w:val="00377262"/>
    <w:rsid w:val="00380407"/>
    <w:rsid w:val="00382EC6"/>
    <w:rsid w:val="00385F5E"/>
    <w:rsid w:val="00396177"/>
    <w:rsid w:val="003A4F57"/>
    <w:rsid w:val="003B708A"/>
    <w:rsid w:val="003E7736"/>
    <w:rsid w:val="00413B8D"/>
    <w:rsid w:val="00452C04"/>
    <w:rsid w:val="00481314"/>
    <w:rsid w:val="004B052C"/>
    <w:rsid w:val="004C1BC7"/>
    <w:rsid w:val="004C248B"/>
    <w:rsid w:val="004E0428"/>
    <w:rsid w:val="004E7998"/>
    <w:rsid w:val="004F2A5A"/>
    <w:rsid w:val="00501ECB"/>
    <w:rsid w:val="0051167F"/>
    <w:rsid w:val="00512D15"/>
    <w:rsid w:val="00525A05"/>
    <w:rsid w:val="0053719D"/>
    <w:rsid w:val="005522B1"/>
    <w:rsid w:val="00586421"/>
    <w:rsid w:val="0058674F"/>
    <w:rsid w:val="005C3226"/>
    <w:rsid w:val="00612B6A"/>
    <w:rsid w:val="006171C0"/>
    <w:rsid w:val="00623316"/>
    <w:rsid w:val="006304A1"/>
    <w:rsid w:val="00667E0A"/>
    <w:rsid w:val="00683BC6"/>
    <w:rsid w:val="00695EF5"/>
    <w:rsid w:val="00696B7F"/>
    <w:rsid w:val="00696C01"/>
    <w:rsid w:val="00697FD5"/>
    <w:rsid w:val="006A2C0F"/>
    <w:rsid w:val="006A5A84"/>
    <w:rsid w:val="006C04CD"/>
    <w:rsid w:val="006F01F2"/>
    <w:rsid w:val="007131C7"/>
    <w:rsid w:val="00727963"/>
    <w:rsid w:val="00743020"/>
    <w:rsid w:val="00744213"/>
    <w:rsid w:val="00756AB6"/>
    <w:rsid w:val="00761140"/>
    <w:rsid w:val="0076377B"/>
    <w:rsid w:val="00767633"/>
    <w:rsid w:val="008069DD"/>
    <w:rsid w:val="00813760"/>
    <w:rsid w:val="00856384"/>
    <w:rsid w:val="00864500"/>
    <w:rsid w:val="0086544B"/>
    <w:rsid w:val="00873008"/>
    <w:rsid w:val="008858AC"/>
    <w:rsid w:val="00887EF5"/>
    <w:rsid w:val="008C7420"/>
    <w:rsid w:val="008F5F77"/>
    <w:rsid w:val="00906684"/>
    <w:rsid w:val="00907E42"/>
    <w:rsid w:val="00911625"/>
    <w:rsid w:val="00975170"/>
    <w:rsid w:val="0097662F"/>
    <w:rsid w:val="00986B5E"/>
    <w:rsid w:val="0099460C"/>
    <w:rsid w:val="009C1E3A"/>
    <w:rsid w:val="00A0358E"/>
    <w:rsid w:val="00A129C4"/>
    <w:rsid w:val="00A17511"/>
    <w:rsid w:val="00A354F7"/>
    <w:rsid w:val="00A45148"/>
    <w:rsid w:val="00A67D26"/>
    <w:rsid w:val="00A777DB"/>
    <w:rsid w:val="00AA139C"/>
    <w:rsid w:val="00AF1AB5"/>
    <w:rsid w:val="00B06EF1"/>
    <w:rsid w:val="00B1160A"/>
    <w:rsid w:val="00B11B42"/>
    <w:rsid w:val="00B13B8D"/>
    <w:rsid w:val="00B237E4"/>
    <w:rsid w:val="00B46CF9"/>
    <w:rsid w:val="00BA7FB1"/>
    <w:rsid w:val="00BB27D3"/>
    <w:rsid w:val="00BB4BEE"/>
    <w:rsid w:val="00C00E02"/>
    <w:rsid w:val="00C024E7"/>
    <w:rsid w:val="00C11D9E"/>
    <w:rsid w:val="00C95C36"/>
    <w:rsid w:val="00CB3840"/>
    <w:rsid w:val="00CB7C5B"/>
    <w:rsid w:val="00CC2B8D"/>
    <w:rsid w:val="00CC46BF"/>
    <w:rsid w:val="00CF1809"/>
    <w:rsid w:val="00D125D0"/>
    <w:rsid w:val="00D623A2"/>
    <w:rsid w:val="00D715AA"/>
    <w:rsid w:val="00D74D8E"/>
    <w:rsid w:val="00D81BB7"/>
    <w:rsid w:val="00D87592"/>
    <w:rsid w:val="00DE48F3"/>
    <w:rsid w:val="00DE4F23"/>
    <w:rsid w:val="00DE66A8"/>
    <w:rsid w:val="00DF45D4"/>
    <w:rsid w:val="00E11D12"/>
    <w:rsid w:val="00E41C33"/>
    <w:rsid w:val="00E54788"/>
    <w:rsid w:val="00E64C40"/>
    <w:rsid w:val="00E71EEE"/>
    <w:rsid w:val="00E80D76"/>
    <w:rsid w:val="00E843B9"/>
    <w:rsid w:val="00E8459A"/>
    <w:rsid w:val="00EF7319"/>
    <w:rsid w:val="00F3437B"/>
    <w:rsid w:val="00F5150D"/>
    <w:rsid w:val="00F8420C"/>
    <w:rsid w:val="00F92629"/>
    <w:rsid w:val="00F97CC1"/>
    <w:rsid w:val="00FA4FE6"/>
    <w:rsid w:val="00FA67CB"/>
    <w:rsid w:val="00FB7DB9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D31763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668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612B6A"/>
    <w:pPr>
      <w:ind w:left="720"/>
      <w:contextualSpacing/>
    </w:pPr>
  </w:style>
  <w:style w:type="paragraph" w:customStyle="1" w:styleId="ConsPlusTitle">
    <w:name w:val="ConsPlusTitle"/>
    <w:rsid w:val="00F9262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F9262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CF180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8C00E-F0E8-4CA2-A201-DCFFEADC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73</TotalTime>
  <Pages>1</Pages>
  <Words>1946</Words>
  <Characters>11095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6</cp:revision>
  <cp:lastPrinted>2025-06-23T11:55:00Z</cp:lastPrinted>
  <dcterms:created xsi:type="dcterms:W3CDTF">2024-06-19T20:57:00Z</dcterms:created>
  <dcterms:modified xsi:type="dcterms:W3CDTF">2025-06-23T11:57:00Z</dcterms:modified>
</cp:coreProperties>
</file>